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45B42">
              <w:rPr>
                <w:rFonts w:eastAsia="Times New Roman"/>
                <w:color w:val="000000" w:themeColor="text1"/>
                <w:sz w:val="20"/>
                <w:szCs w:val="22"/>
              </w:rPr>
              <w:t>Le Creusot, Victor Hugo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92368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B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92368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B4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92368A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545B42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545B42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545B42">
        <w:rPr>
          <w:rFonts w:cs="Arial"/>
          <w:b/>
          <w:bCs/>
          <w:lang w:eastAsia="en-US"/>
        </w:rPr>
        <w:lastRenderedPageBreak/>
        <w:t>Première partie : questions (sur 10 points)</w:t>
      </w: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ascii="Calibri" w:hAnsi="Calibri"/>
          <w:lang w:eastAsia="en-US"/>
        </w:rPr>
        <w:t xml:space="preserve"> 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360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1. Nommez trois acteurs clefs de </w:t>
      </w:r>
      <w:r w:rsidRPr="00545B42">
        <w:rPr>
          <w:rFonts w:cs="Arial"/>
          <w:color w:val="000000"/>
          <w:lang w:eastAsia="en-US"/>
        </w:rPr>
        <w:t>la période révolutionnaire et impériale (1789-1815) en précisant leur rôle.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360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2. Caractérisez la situation du royaume de </w:t>
      </w:r>
      <w:r w:rsidRPr="00545B42">
        <w:rPr>
          <w:rFonts w:cs="Arial"/>
          <w:color w:val="000000"/>
          <w:lang w:eastAsia="en-US"/>
        </w:rPr>
        <w:t xml:space="preserve">France en Europe en </w:t>
      </w:r>
      <w:r w:rsidRPr="00545B42">
        <w:rPr>
          <w:rFonts w:cs="Arial"/>
          <w:lang w:eastAsia="en-US"/>
        </w:rPr>
        <w:t xml:space="preserve">juin 1815. 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360"/>
        <w:rPr>
          <w:rFonts w:cs="Arial"/>
          <w:lang w:eastAsia="en-US"/>
        </w:rPr>
      </w:pPr>
      <w:r w:rsidRPr="00545B42">
        <w:rPr>
          <w:rFonts w:cs="Arial"/>
          <w:lang w:eastAsia="en-US"/>
        </w:rPr>
        <w:t>3. Proposez une définition de la notion de « Nation ».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360"/>
        <w:rPr>
          <w:rFonts w:cs="Arial"/>
          <w:lang w:eastAsia="en-US"/>
        </w:rPr>
      </w:pPr>
      <w:r w:rsidRPr="00545B42">
        <w:rPr>
          <w:rFonts w:cs="Arial"/>
          <w:lang w:eastAsia="en-US"/>
        </w:rPr>
        <w:t>4. Justifiez l'affirmation suivante : « les espaces productifs majeurs sont de plus en plus nombreux et interconnectés ».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5. Sur le fond de carte joint, </w:t>
      </w:r>
      <w:r w:rsidRPr="00545B42">
        <w:rPr>
          <w:rFonts w:cs="Arial"/>
          <w:u w:val="single"/>
          <w:lang w:eastAsia="en-US"/>
        </w:rPr>
        <w:t>localisez</w:t>
      </w:r>
      <w:r w:rsidRPr="00545B42">
        <w:rPr>
          <w:rFonts w:cs="Arial"/>
          <w:lang w:eastAsia="en-US"/>
        </w:rPr>
        <w:t xml:space="preserve"> et </w:t>
      </w:r>
      <w:r w:rsidRPr="00545B42">
        <w:rPr>
          <w:rFonts w:cs="Arial"/>
          <w:u w:val="single"/>
          <w:lang w:eastAsia="en-US"/>
        </w:rPr>
        <w:t>nommez</w:t>
      </w:r>
      <w:r w:rsidRPr="00545B42">
        <w:rPr>
          <w:rFonts w:cs="Arial"/>
          <w:lang w:eastAsia="en-US"/>
        </w:rPr>
        <w:t xml:space="preserve"> deux espaces de production majeurs. Complétez la légende.</w:t>
      </w:r>
    </w:p>
    <w:p w:rsidR="00545B42" w:rsidRPr="00545B42" w:rsidRDefault="00545B42" w:rsidP="00545B42">
      <w:pPr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</w:p>
    <w:p w:rsidR="00545B42" w:rsidRDefault="00545B42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545B42" w:rsidRPr="00545B42" w:rsidRDefault="00545B42" w:rsidP="00545B42">
      <w:pPr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</w:p>
    <w:tbl>
      <w:tblPr>
        <w:tblStyle w:val="Grilledutableau1"/>
        <w:tblW w:w="9351" w:type="dxa"/>
        <w:tblInd w:w="-289" w:type="dxa"/>
        <w:tblLook w:val="04A0" w:firstRow="1" w:lastRow="0" w:firstColumn="1" w:lastColumn="0" w:noHBand="0" w:noVBand="1"/>
      </w:tblPr>
      <w:tblGrid>
        <w:gridCol w:w="9876"/>
      </w:tblGrid>
      <w:tr w:rsidR="00545B42" w:rsidRPr="00545B42" w:rsidTr="00CE7654">
        <w:tc>
          <w:tcPr>
            <w:tcW w:w="9351" w:type="dxa"/>
          </w:tcPr>
          <w:p w:rsidR="00545B42" w:rsidRPr="00545B42" w:rsidRDefault="00545B42" w:rsidP="00545B42">
            <w:pPr>
              <w:spacing w:after="0" w:line="240" w:lineRule="auto"/>
              <w:ind w:left="0"/>
              <w:jc w:val="center"/>
              <w:rPr>
                <w:rFonts w:cs="Calibri"/>
              </w:rPr>
            </w:pPr>
            <w:r w:rsidRPr="00545B42">
              <w:rPr>
                <w:rFonts w:cs="Calibri"/>
                <w:noProof/>
              </w:rPr>
              <w:drawing>
                <wp:inline distT="0" distB="0" distL="0" distR="0" wp14:anchorId="12E11DC2" wp14:editId="613F5E76">
                  <wp:extent cx="6130318" cy="3148330"/>
                  <wp:effectExtent l="0" t="0" r="381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lanisphère avec Etat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68" cy="3163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B42" w:rsidRPr="00545B42" w:rsidTr="00CE7654">
        <w:tc>
          <w:tcPr>
            <w:tcW w:w="9351" w:type="dxa"/>
          </w:tcPr>
          <w:p w:rsidR="00545B42" w:rsidRPr="00545B42" w:rsidRDefault="00545B42" w:rsidP="00545B42">
            <w:pPr>
              <w:spacing w:after="0" w:line="240" w:lineRule="auto"/>
              <w:ind w:left="0"/>
              <w:rPr>
                <w:rFonts w:cs="Calibri"/>
              </w:rPr>
            </w:pPr>
          </w:p>
          <w:p w:rsidR="00545B42" w:rsidRPr="00545B42" w:rsidRDefault="00545B42" w:rsidP="00545B42">
            <w:pPr>
              <w:spacing w:after="0" w:line="240" w:lineRule="auto"/>
              <w:ind w:left="0"/>
              <w:rPr>
                <w:rFonts w:cs="Arial"/>
              </w:rPr>
            </w:pPr>
            <w:r w:rsidRPr="00545B42">
              <w:rPr>
                <w:rFonts w:cs="Arial"/>
              </w:rPr>
              <w:t xml:space="preserve">             Espace de production majeur</w:t>
            </w:r>
          </w:p>
          <w:p w:rsidR="00545B42" w:rsidRPr="00545B42" w:rsidRDefault="00545B42" w:rsidP="00545B42">
            <w:pPr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:rsidR="00545B42" w:rsidRPr="00545B42" w:rsidRDefault="00545B42" w:rsidP="00545B42">
      <w:pPr>
        <w:spacing w:after="0" w:line="240" w:lineRule="auto"/>
        <w:ind w:left="0"/>
        <w:rPr>
          <w:rFonts w:ascii="Calibri" w:hAnsi="Calibri" w:cs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545B42">
        <w:rPr>
          <w:rFonts w:cs="Arial"/>
          <w:b/>
          <w:bCs/>
          <w:lang w:eastAsia="en-US"/>
        </w:rPr>
        <w:br w:type="page"/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545B42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Cs/>
          <w:lang w:eastAsia="en-US"/>
        </w:rPr>
      </w:pPr>
      <w:r w:rsidRPr="00545B42">
        <w:rPr>
          <w:rFonts w:cs="Arial"/>
          <w:bCs/>
          <w:lang w:eastAsia="en-US"/>
        </w:rPr>
        <w:t xml:space="preserve">Le candidat choisit l’un des deux sujets. 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545B42">
        <w:rPr>
          <w:rFonts w:cs="Arial"/>
          <w:b/>
          <w:bCs/>
          <w:lang w:eastAsia="en-US"/>
        </w:rPr>
        <w:t>Sujet d’étude : Les établissements Schneider au Creusot sous la Deuxième République et le Second Empire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u w:val="single"/>
          <w:lang w:eastAsia="en-US"/>
        </w:rPr>
        <w:t>Document 1 :</w:t>
      </w:r>
      <w:r w:rsidRPr="00545B42">
        <w:rPr>
          <w:rFonts w:cs="Arial"/>
          <w:lang w:eastAsia="en-US"/>
        </w:rPr>
        <w:t xml:space="preserve"> Le centenaire de Schneider.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« Le centenaire de la naissance de M. J.-E. Schneider, le fondateur de l’établissement du Creusot, vient d’être célébré avec grand éclat par la population de la ville industrielle qui s’est créée autour de l’usine. Un ancien contremaître, M. </w:t>
      </w:r>
      <w:proofErr w:type="spellStart"/>
      <w:r w:rsidRPr="00545B42">
        <w:rPr>
          <w:rFonts w:cs="Arial"/>
          <w:lang w:eastAsia="en-US"/>
        </w:rPr>
        <w:t>Burdy</w:t>
      </w:r>
      <w:proofErr w:type="spellEnd"/>
      <w:r w:rsidRPr="00545B42">
        <w:rPr>
          <w:rFonts w:cs="Arial"/>
          <w:lang w:eastAsia="en-US"/>
        </w:rPr>
        <w:t xml:space="preserve">, a prononcé, à cette occasion, un discours dont nous donnons ci-après l’analyse : 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Il rappelle, tout d’abord qu’avant l’arrivée de M. Schneider au Creusot en 1836, trois Sociétés y avaient successivement périclité. Il fait l’historique des efforts et des succès immédiats du grand industriel ; il cite, avec des dates précises et des détails intéressants, les transformations, les créations nombreuses qu’il entreprit et développa suivant les exigences, chaque jour nouvelles, de l’industrie et du commerce.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Il montre parallèlement aux progrès réalisés à l’usine les agrandissements continus du Creusot, la sollicitude d’Eugène Schneider veillant sans cesse aux embellissements et à la prospérité de la ville. Élu promptement maire du Creusot, conseiller général et député, Eugène Schneider devenait ensuite ministre des Travaux publics et président du Corps législatif.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Il se préoccupe du bien-être matériel et moral de ses ouvriers qu’il assure par une série d’œuvres patronales, d’instruction, d’assistance et de prévoyance, développées par son fils et son petit-fils et heureusement mises en œuvre et complétées par l’inépuisable charité de Mme Schneider. 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En termes émus et sincères, il affirme les sentiments de reconnaissance et de profond attachement pour la famille Schneider, qui sont nés de l’étroite union de la ville et de l’usine.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Cette union, la population tout entière la manifeste en ce jour avec un caractère saisissant d’unanimité pour célébrer la fête de son fondateur.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Les bienfaits d’Eugène Schneider ont été continués par son fils Henri Schneider qui, pendant plus de vingt ans, a donné une nouvelle impulsion au développement simultané de la grande industrie et de la ville du Creusot.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Dans la réponse qu’il a faite, M. Schneider a dit notamment :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« Je veux saluer avec autant de respect que d’affection ces vieilles familles du Creusot et ces vétérans de l’usine dévoués collaborateurs de mon grand-père qui, avec lui, ont créé nos traditions et dont les fils, après avoir été le meilleur appui de mon père, demeurent mes plus sûrs collaborateurs.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lastRenderedPageBreak/>
        <w:t>« Je salue ainsi, à son aube, la génération nouvelle, représentée ici par mes fils et les vôtres et à laquelle nous aurons à transmettre la glorieuse tradition que nous avons reçue des mains de nos devanciers. »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u w:val="single"/>
          <w:lang w:eastAsia="en-US"/>
        </w:rPr>
        <w:t>Nous souhaitons que ces espérances se réalisent, mais il faudrait, pour en être assuré, que l’attitude des pouvoirs publics fût un peu différente de ce qu’elle est depuis plusieurs années à l’égard des agitateurs du monde des ouvriers</w:t>
      </w:r>
      <w:r w:rsidRPr="00545B42">
        <w:rPr>
          <w:rFonts w:cs="Arial"/>
          <w:lang w:eastAsia="en-US"/>
        </w:rPr>
        <w:t> ».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color w:val="000000"/>
          <w:lang w:eastAsia="en-US"/>
        </w:rPr>
        <w:t>Source :</w:t>
      </w:r>
      <w:r w:rsidRPr="00545B42">
        <w:rPr>
          <w:rFonts w:cs="Arial"/>
          <w:i/>
          <w:color w:val="000000"/>
          <w:lang w:eastAsia="en-US"/>
        </w:rPr>
        <w:t xml:space="preserve"> Le</w:t>
      </w:r>
      <w:r w:rsidRPr="00545B42">
        <w:rPr>
          <w:rFonts w:cs="Arial"/>
          <w:i/>
          <w:lang w:eastAsia="en-US"/>
        </w:rPr>
        <w:t xml:space="preserve"> Génie français et l’Ingénieur civil réunis : journal des ingénieurs, des constructeurs-mécaniciens et fondeurs etc.</w:t>
      </w:r>
      <w:r w:rsidRPr="00545B42">
        <w:rPr>
          <w:rFonts w:cs="Arial"/>
          <w:lang w:eastAsia="en-US"/>
        </w:rPr>
        <w:t xml:space="preserve">, XIIIe année, n° 13, 1 juillet 1905, p. 9. 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u w:val="single"/>
          <w:lang w:eastAsia="en-US"/>
        </w:rPr>
        <w:t>Document 2 :</w:t>
      </w:r>
      <w:r w:rsidRPr="00545B42">
        <w:rPr>
          <w:rFonts w:cs="Arial"/>
          <w:lang w:eastAsia="en-US"/>
        </w:rPr>
        <w:t xml:space="preserve"> la cité Villedieu, au Creusot, à la fin du XIX</w:t>
      </w:r>
      <w:r w:rsidRPr="00545B42">
        <w:rPr>
          <w:rFonts w:cs="Arial"/>
          <w:vertAlign w:val="superscript"/>
          <w:lang w:eastAsia="en-US"/>
        </w:rPr>
        <w:t>e</w:t>
      </w:r>
      <w:r w:rsidRPr="00545B42">
        <w:rPr>
          <w:rFonts w:cs="Arial"/>
          <w:lang w:eastAsia="en-US"/>
        </w:rPr>
        <w:t xml:space="preserve"> siècle.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lang w:eastAsia="en-US"/>
        </w:rPr>
        <w:t>La cité Villedieu est construite par l'entreprise Schneider en 1865 pour les ouvriers et leurs familles. L'ensemble regroupe des maisons individuelles de deux pièces avec jardin.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45B42">
        <w:rPr>
          <w:rFonts w:cs="Arial"/>
          <w:noProof/>
        </w:rPr>
        <w:drawing>
          <wp:inline distT="0" distB="0" distL="0" distR="0" wp14:anchorId="5717BD8A" wp14:editId="44CF4DD2">
            <wp:extent cx="5945133" cy="3600450"/>
            <wp:effectExtent l="0" t="0" r="0" b="0"/>
            <wp:docPr id="3" name="Image 3" descr="7196621042_598779b253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96621042_598779b253_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398" cy="362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B42" w:rsidRPr="00545B42" w:rsidRDefault="00545B42" w:rsidP="00545B42">
      <w:pPr>
        <w:spacing w:after="0" w:line="240" w:lineRule="auto"/>
        <w:ind w:left="0"/>
        <w:jc w:val="right"/>
        <w:rPr>
          <w:rFonts w:cs="Arial"/>
          <w:color w:val="000000"/>
          <w:u w:val="single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color w:val="000000"/>
          <w:lang w:eastAsia="en-US"/>
        </w:rPr>
        <w:t>Source : Service</w:t>
      </w:r>
      <w:r w:rsidRPr="00545B42">
        <w:rPr>
          <w:rFonts w:cs="Arial"/>
          <w:lang w:eastAsia="en-US"/>
        </w:rPr>
        <w:t xml:space="preserve"> éducatif écomusée Le Creusot-Montceau.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Default="00545B42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lang w:eastAsia="en-US"/>
        </w:rPr>
        <w:lastRenderedPageBreak/>
        <w:t>Questions :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>Décrivez les logements des ouvriers au Creusot (document 2).</w:t>
      </w:r>
    </w:p>
    <w:p w:rsidR="00545B42" w:rsidRPr="00545B42" w:rsidRDefault="00545B42" w:rsidP="00545B42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>Montrez que les Schneider veillent au bien-être matériel et moral de leurs ouvriers (documents 1 et 2).</w:t>
      </w:r>
    </w:p>
    <w:p w:rsidR="00545B42" w:rsidRPr="00545B42" w:rsidRDefault="00545B42" w:rsidP="00545B42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>Précisez le regard que portent les ouvriers et employés du Creusot sur leur patron (document 1).</w:t>
      </w:r>
    </w:p>
    <w:p w:rsidR="00545B42" w:rsidRPr="00545B42" w:rsidRDefault="00545B42" w:rsidP="00545B42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Expliquez la phrase soulignée dans le document 1. </w:t>
      </w:r>
    </w:p>
    <w:p w:rsidR="00545B42" w:rsidRPr="00545B42" w:rsidRDefault="00545B42" w:rsidP="00545B42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>Eugène Schneider joua un rôle économique, social et politique sur toute la ville et au-delà. Justifiez cette affirmation.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545B42">
        <w:rPr>
          <w:rFonts w:cs="Arial"/>
          <w:b/>
          <w:lang w:eastAsia="en-US"/>
        </w:rPr>
        <w:br w:type="page"/>
      </w:r>
      <w:r w:rsidRPr="00545B42">
        <w:rPr>
          <w:rFonts w:cs="Arial"/>
          <w:b/>
          <w:lang w:eastAsia="en-US"/>
        </w:rPr>
        <w:lastRenderedPageBreak/>
        <w:t>Sujet d’étude : Victor Hugo sous la Deuxième République et le Second Empire.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color w:val="FF0000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u w:val="single"/>
          <w:lang w:eastAsia="en-US"/>
        </w:rPr>
        <w:t>Document 1 :</w:t>
      </w:r>
      <w:r w:rsidRPr="00545B42">
        <w:rPr>
          <w:rFonts w:cs="Arial"/>
          <w:lang w:eastAsia="en-US"/>
        </w:rPr>
        <w:t xml:space="preserve"> Victor Hugo relate la journée du 24 février 1848.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b/>
          <w:u w:val="single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lang w:eastAsia="en-US"/>
        </w:rPr>
        <w:t>« 24 février 1848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Je dis au maire que sa place à lui était à la mairie et qu’il y devait rester, mais plusieurs officiers de la garde nationale se présentèrent spontanément pour m’accompagner, et, parmi eux, l’excellent M. </w:t>
      </w:r>
      <w:proofErr w:type="spellStart"/>
      <w:r w:rsidRPr="00545B42">
        <w:rPr>
          <w:rFonts w:cs="Arial"/>
          <w:lang w:eastAsia="en-US"/>
        </w:rPr>
        <w:t>Launaye</w:t>
      </w:r>
      <w:proofErr w:type="spellEnd"/>
      <w:r w:rsidRPr="00545B42">
        <w:rPr>
          <w:rFonts w:cs="Arial"/>
          <w:lang w:eastAsia="en-US"/>
        </w:rPr>
        <w:t xml:space="preserve">, mon ancien capitaine. J’acceptai leur offre amicale, et cela fit un petit cortège qui se dirigea par la rue du Pas-de-la-Mule et le boulevard Beaumarchais, vers la place de la Bastille. 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Là s’agitait une foule ardente, où les ouvriers dominaient. Beaucoup armés de fusils pris aux casernes ou livrés par les soldats. […]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Je commençai par annoncer tout de suite l’abdication de Louis-Philippe, et comme à la place Royale, des applaudissements à peu près unanimes accueillirent la nouvelle. On cria cependant aussi : « Non ! Pas d’abdication ! La déchéance ! la déchéance ! » J’allais décidément avoir affaire à forte partie. 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Quand j’annonçai la Régence de la duchesse d’Orléans, ce furent de violentes dénégations : « Non ! Non ! Pas de Régence ! A bas les Bourbons ! Ni roi ni reine ! Pas de maîtres ! » je répétai : « Pas de maîtres ! Je n’en veux pas plus que vous, j’ai défendu toute ma vie la liberté ! » 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[…]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Un homme en blouse cria : « Silence au pair de France</w:t>
      </w:r>
      <w:r w:rsidRPr="00545B42">
        <w:rPr>
          <w:rFonts w:cs="Arial"/>
          <w:vertAlign w:val="superscript"/>
          <w:lang w:eastAsia="en-US"/>
        </w:rPr>
        <w:t>1</w:t>
      </w:r>
      <w:r w:rsidRPr="00545B42">
        <w:rPr>
          <w:rFonts w:cs="Arial"/>
          <w:lang w:eastAsia="en-US"/>
        </w:rPr>
        <w:t> ! A bas le pair de France ! »  Et il m’ajusta de son fusil. Je le regardai fixement, et j’élevai la voix si haut qu’on fit silence. « Oui, je suis un pair de France et je parle comme pair de France. J’ai juré fidélité, non à une personne royale, mais à la monarchie constitutionnelle. Tant qu’un autre gouvernement ne sera pas établi, c’est mon devoir d’être fidèle à celui-là. Et j’ai toujours pensé que le peuple n’aimait pas que l’on manquât, quel qu’il fût, à son devoir. »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Note : </w:t>
      </w:r>
    </w:p>
    <w:p w:rsidR="00545B42" w:rsidRPr="00545B42" w:rsidRDefault="00545B42" w:rsidP="00545B42">
      <w:pPr>
        <w:numPr>
          <w:ilvl w:val="0"/>
          <w:numId w:val="3"/>
        </w:numPr>
        <w:spacing w:after="0" w:line="240" w:lineRule="auto"/>
        <w:jc w:val="both"/>
        <w:rPr>
          <w:rFonts w:cs="Arial"/>
          <w:sz w:val="21"/>
          <w:lang w:eastAsia="en-US"/>
        </w:rPr>
      </w:pPr>
      <w:r w:rsidRPr="00545B42">
        <w:rPr>
          <w:rFonts w:cs="Arial"/>
          <w:sz w:val="21"/>
          <w:lang w:eastAsia="en-US"/>
        </w:rPr>
        <w:t>Pair de France : titre pour ceux qui font partir de la Chambre des pairs, chambre</w:t>
      </w:r>
      <w:r w:rsidRPr="00545B42">
        <w:rPr>
          <w:rFonts w:cs="Arial"/>
          <w:strike/>
          <w:sz w:val="21"/>
          <w:lang w:eastAsia="en-US"/>
        </w:rPr>
        <w:t xml:space="preserve"> </w:t>
      </w:r>
      <w:r w:rsidRPr="00545B42">
        <w:rPr>
          <w:rFonts w:cs="Arial"/>
          <w:sz w:val="21"/>
          <w:lang w:eastAsia="en-US"/>
        </w:rPr>
        <w:t>du Parlement de 1814 à 1848. Hugo est nommé pair de France par le roi en 1845.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Source : Victor Hugo, </w:t>
      </w:r>
      <w:r w:rsidRPr="00545B42">
        <w:rPr>
          <w:rFonts w:cs="Arial"/>
          <w:i/>
          <w:lang w:eastAsia="en-US"/>
        </w:rPr>
        <w:t>Choses Vues. Souvenirs, journaux, cahiers. 1830-1848</w:t>
      </w:r>
      <w:r w:rsidRPr="00545B42">
        <w:rPr>
          <w:rFonts w:cs="Arial"/>
          <w:lang w:eastAsia="en-US"/>
        </w:rPr>
        <w:t xml:space="preserve">, Gallimard, 1972, p 629-631. 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u w:val="single"/>
          <w:lang w:eastAsia="en-US"/>
        </w:rPr>
        <w:t>Document 2 :</w:t>
      </w:r>
      <w:r w:rsidRPr="00545B42">
        <w:rPr>
          <w:rFonts w:cs="Arial"/>
          <w:b/>
          <w:lang w:eastAsia="en-US"/>
        </w:rPr>
        <w:t xml:space="preserve"> </w:t>
      </w:r>
      <w:r w:rsidRPr="00545B42">
        <w:rPr>
          <w:rFonts w:cs="Arial"/>
          <w:lang w:eastAsia="en-US"/>
        </w:rPr>
        <w:t xml:space="preserve">Hugo, en exil en Belgique puis à Jersey. 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 […]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« Jersey, octobre 1852.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545B42">
        <w:rPr>
          <w:rFonts w:cs="Arial"/>
          <w:lang w:eastAsia="en-US"/>
        </w:rPr>
        <w:t>Que M. Bonaparte se le dise bien, il n’aura pas raison de nous. Qu’il multiplie les obstacles, qu’il entoure son empire de lois Faider</w:t>
      </w:r>
      <w:r w:rsidRPr="00545B42">
        <w:rPr>
          <w:rFonts w:cs="Arial"/>
          <w:vertAlign w:val="superscript"/>
          <w:lang w:eastAsia="en-US"/>
        </w:rPr>
        <w:t>1</w:t>
      </w:r>
      <w:r w:rsidRPr="00545B42">
        <w:rPr>
          <w:rFonts w:cs="Arial"/>
          <w:lang w:eastAsia="en-US"/>
        </w:rPr>
        <w:t xml:space="preserve">, qu’il nous fasse traquer en Belgique, en Suisse, en Espagne, en Piémont, nous renaîtrons sous la persécution et nous nous multiplierons comme l’obstacle. A quiconque voudrait nous imposer ou </w:t>
      </w:r>
      <w:r w:rsidRPr="00545B42">
        <w:rPr>
          <w:rFonts w:cs="Arial"/>
          <w:lang w:eastAsia="en-US"/>
        </w:rPr>
        <w:lastRenderedPageBreak/>
        <w:t xml:space="preserve">nous demander trêve pour cet homme, nous répondrons : </w:t>
      </w:r>
      <w:r w:rsidRPr="00545B42">
        <w:rPr>
          <w:rFonts w:cs="Arial"/>
          <w:i/>
          <w:lang w:eastAsia="en-US"/>
        </w:rPr>
        <w:t>non possumus</w:t>
      </w:r>
      <w:r w:rsidRPr="00545B42">
        <w:rPr>
          <w:rFonts w:cs="Arial"/>
          <w:i/>
          <w:vertAlign w:val="superscript"/>
          <w:lang w:eastAsia="en-US"/>
        </w:rPr>
        <w:t>2</w:t>
      </w:r>
      <w:r w:rsidRPr="00545B42">
        <w:rPr>
          <w:rFonts w:cs="Arial"/>
          <w:lang w:eastAsia="en-US"/>
        </w:rPr>
        <w:t>. Nous républicains, nous proscrits</w:t>
      </w:r>
      <w:r w:rsidRPr="00545B42">
        <w:rPr>
          <w:rFonts w:cs="Arial"/>
          <w:vertAlign w:val="superscript"/>
          <w:lang w:eastAsia="en-US"/>
        </w:rPr>
        <w:t>3</w:t>
      </w:r>
      <w:r w:rsidRPr="00545B42">
        <w:rPr>
          <w:rFonts w:cs="Arial"/>
          <w:lang w:eastAsia="en-US"/>
        </w:rPr>
        <w:t xml:space="preserve">, nous sommes le devoir vivant. Que M. Bonaparte en prenne son parti, </w:t>
      </w:r>
      <w:r w:rsidRPr="00545B42">
        <w:rPr>
          <w:rFonts w:cs="Arial"/>
          <w:u w:val="single"/>
          <w:lang w:eastAsia="en-US"/>
        </w:rPr>
        <w:t>nous lui avons fait la guerre dans la rue</w:t>
      </w:r>
      <w:r w:rsidRPr="00545B42">
        <w:rPr>
          <w:rFonts w:cs="Arial"/>
          <w:lang w:eastAsia="en-US"/>
        </w:rPr>
        <w:t xml:space="preserve">, nous lui ferons la guerre dans les catacombes. Tant que nous avons pu être au grand jour, nous l’avons combattu au grand jour ; maintenant nous sommes dans la nuit, nous combattrons dans la nuit. » </w:t>
      </w:r>
    </w:p>
    <w:p w:rsidR="00545B42" w:rsidRPr="00545B42" w:rsidRDefault="00545B42" w:rsidP="00545B42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Notes : </w:t>
      </w:r>
    </w:p>
    <w:p w:rsidR="00545B42" w:rsidRPr="00545B42" w:rsidRDefault="00545B42" w:rsidP="00545B42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545B42">
        <w:rPr>
          <w:rFonts w:cs="Arial"/>
          <w:sz w:val="21"/>
          <w:lang w:eastAsia="en-US"/>
        </w:rPr>
        <w:t xml:space="preserve">Loi </w:t>
      </w:r>
      <w:proofErr w:type="spellStart"/>
      <w:r w:rsidRPr="00545B42">
        <w:rPr>
          <w:rFonts w:cs="Arial"/>
          <w:sz w:val="21"/>
          <w:lang w:eastAsia="en-US"/>
        </w:rPr>
        <w:t>Faider</w:t>
      </w:r>
      <w:proofErr w:type="spellEnd"/>
      <w:r w:rsidRPr="00545B42">
        <w:rPr>
          <w:rFonts w:cs="Arial"/>
          <w:sz w:val="21"/>
          <w:lang w:eastAsia="en-US"/>
        </w:rPr>
        <w:t> : loi qui, selon Victor Hugo, aurait favorisé son expulsion de Belgique.</w:t>
      </w:r>
    </w:p>
    <w:p w:rsidR="00545B42" w:rsidRPr="00545B42" w:rsidRDefault="00545B42" w:rsidP="00545B42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545B42">
        <w:rPr>
          <w:rFonts w:cs="Arial"/>
          <w:i/>
          <w:sz w:val="21"/>
          <w:lang w:eastAsia="en-US"/>
        </w:rPr>
        <w:t xml:space="preserve">Non </w:t>
      </w:r>
      <w:proofErr w:type="spellStart"/>
      <w:r w:rsidRPr="00545B42">
        <w:rPr>
          <w:rFonts w:cs="Arial"/>
          <w:i/>
          <w:sz w:val="21"/>
          <w:lang w:eastAsia="en-US"/>
        </w:rPr>
        <w:t>possumus</w:t>
      </w:r>
      <w:proofErr w:type="spellEnd"/>
      <w:r w:rsidRPr="00545B42">
        <w:rPr>
          <w:rFonts w:cs="Arial"/>
          <w:sz w:val="21"/>
          <w:lang w:eastAsia="en-US"/>
        </w:rPr>
        <w:t> : locution latine signifiant un refus catégorique.</w:t>
      </w:r>
    </w:p>
    <w:p w:rsidR="00545B42" w:rsidRPr="00545B42" w:rsidRDefault="00545B42" w:rsidP="00545B42">
      <w:pPr>
        <w:numPr>
          <w:ilvl w:val="0"/>
          <w:numId w:val="4"/>
        </w:numPr>
        <w:spacing w:after="0" w:line="240" w:lineRule="auto"/>
        <w:rPr>
          <w:rFonts w:cs="Arial"/>
          <w:sz w:val="21"/>
          <w:lang w:eastAsia="en-US"/>
        </w:rPr>
      </w:pPr>
      <w:r w:rsidRPr="00545B42">
        <w:rPr>
          <w:rFonts w:cs="Arial"/>
          <w:sz w:val="21"/>
          <w:lang w:eastAsia="en-US"/>
        </w:rPr>
        <w:t xml:space="preserve">Proscrit : qui est exilé. 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Source : Victor Hugo, </w:t>
      </w:r>
      <w:r w:rsidRPr="00545B42">
        <w:rPr>
          <w:rFonts w:cs="Arial"/>
          <w:i/>
          <w:lang w:eastAsia="en-US"/>
        </w:rPr>
        <w:t>Choses Vues. Souvenirs, journaux, cahiers. 1849-1870</w:t>
      </w:r>
      <w:r w:rsidRPr="00545B42">
        <w:rPr>
          <w:rFonts w:cs="Arial"/>
          <w:lang w:eastAsia="en-US"/>
        </w:rPr>
        <w:t>, Gallimard, 1972, p 276 et 287.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Questions : 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lang w:eastAsia="en-US"/>
        </w:rPr>
      </w:pPr>
    </w:p>
    <w:p w:rsidR="00545B42" w:rsidRPr="00545B42" w:rsidRDefault="00545B42" w:rsidP="00545B42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Présentez le contexte historique dans lequel est écrit le document 1.  </w:t>
      </w:r>
    </w:p>
    <w:p w:rsidR="00545B42" w:rsidRPr="00545B42" w:rsidRDefault="00545B42" w:rsidP="00545B42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Définissez le régime politique que soutient Victor Hugo dans le document 1. </w:t>
      </w:r>
    </w:p>
    <w:p w:rsidR="00545B42" w:rsidRPr="00545B42" w:rsidRDefault="00545B42" w:rsidP="00545B42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>Montrez que l’opinion de Victor Hugo a changé entre 1848 et 1852 (documents 1 et 2).</w:t>
      </w:r>
    </w:p>
    <w:p w:rsidR="00545B42" w:rsidRPr="00545B42" w:rsidRDefault="00545B42" w:rsidP="00545B42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 xml:space="preserve">Expliquez la phrase soulignée (document 2). </w:t>
      </w:r>
    </w:p>
    <w:p w:rsidR="00545B42" w:rsidRPr="00545B42" w:rsidRDefault="00545B42" w:rsidP="00545B42">
      <w:pPr>
        <w:numPr>
          <w:ilvl w:val="0"/>
          <w:numId w:val="5"/>
        </w:numPr>
        <w:spacing w:after="0" w:line="240" w:lineRule="auto"/>
        <w:rPr>
          <w:rFonts w:cs="Arial"/>
          <w:lang w:eastAsia="en-US"/>
        </w:rPr>
      </w:pPr>
      <w:r w:rsidRPr="00545B42">
        <w:rPr>
          <w:rFonts w:cs="Arial"/>
          <w:lang w:eastAsia="en-US"/>
        </w:rPr>
        <w:t>Montrez pourquoi Victor Hugo est devenu une des références majeures des républicains.</w:t>
      </w:r>
    </w:p>
    <w:p w:rsidR="00545B42" w:rsidRPr="00545B42" w:rsidRDefault="00545B42" w:rsidP="00545B42">
      <w:pPr>
        <w:spacing w:after="0" w:line="240" w:lineRule="auto"/>
        <w:ind w:left="0"/>
        <w:rPr>
          <w:rFonts w:cs="Arial"/>
          <w:strike/>
          <w:szCs w:val="22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45B42" w:rsidRPr="00545B42" w:rsidRDefault="00545B42" w:rsidP="00545B42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68A" w:rsidRDefault="0092368A" w:rsidP="0053612B">
      <w:pPr>
        <w:spacing w:after="0" w:line="240" w:lineRule="auto"/>
      </w:pPr>
      <w:r>
        <w:separator/>
      </w:r>
    </w:p>
  </w:endnote>
  <w:endnote w:type="continuationSeparator" w:id="0">
    <w:p w:rsidR="0092368A" w:rsidRDefault="0092368A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37A54" w:rsidRPr="00C37A54">
      <w:rPr>
        <w:noProof/>
        <w:color w:val="000000" w:themeColor="text1"/>
        <w:sz w:val="20"/>
      </w:rPr>
      <w:t>4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37A54" w:rsidRPr="00C37A5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37A54" w:rsidRPr="00C37A54">
      <w:rPr>
        <w:noProof/>
        <w:color w:val="000000" w:themeColor="text1"/>
        <w:sz w:val="20"/>
      </w:rPr>
      <w:t>3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37A54" w:rsidRPr="00C37A54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68A" w:rsidRDefault="0092368A" w:rsidP="0053612B">
      <w:pPr>
        <w:spacing w:after="0" w:line="240" w:lineRule="auto"/>
      </w:pPr>
      <w:r>
        <w:separator/>
      </w:r>
    </w:p>
  </w:footnote>
  <w:footnote w:type="continuationSeparator" w:id="0">
    <w:p w:rsidR="0092368A" w:rsidRDefault="0092368A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998C390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F6548F0"/>
    <w:multiLevelType w:val="hybridMultilevel"/>
    <w:tmpl w:val="B74C581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1A0F96"/>
    <w:multiLevelType w:val="hybridMultilevel"/>
    <w:tmpl w:val="2C425DCA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93D04"/>
    <w:multiLevelType w:val="hybridMultilevel"/>
    <w:tmpl w:val="14345E5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3F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3612B"/>
    <w:rsid w:val="00545B42"/>
    <w:rsid w:val="005822C2"/>
    <w:rsid w:val="005F583D"/>
    <w:rsid w:val="00626E0F"/>
    <w:rsid w:val="00634187"/>
    <w:rsid w:val="00643D11"/>
    <w:rsid w:val="00653400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2368A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37A54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C643F"/>
    <w:rsid w:val="00EE1F69"/>
    <w:rsid w:val="00EF0FAA"/>
    <w:rsid w:val="00F03BC8"/>
    <w:rsid w:val="00F06AF1"/>
    <w:rsid w:val="00F074C8"/>
    <w:rsid w:val="00F13990"/>
    <w:rsid w:val="00F86686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39"/>
    <w:rsid w:val="00545B42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8</Pages>
  <Words>1384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2023-01-26T06:20:00Z</dcterms:created>
  <dcterms:modified xsi:type="dcterms:W3CDTF">2023-01-26T07:18:00Z</dcterms:modified>
</cp:coreProperties>
</file>