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E288F">
              <w:rPr>
                <w:rFonts w:eastAsia="Times New Roman"/>
                <w:color w:val="000000" w:themeColor="text1"/>
                <w:sz w:val="20"/>
                <w:szCs w:val="22"/>
              </w:rPr>
              <w:t>Le Creusot, Victor Hugo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D67D1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D67D1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D67D1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CE288F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CE288F">
              <w:rPr>
                <w:rFonts w:eastAsia="Times New Roman"/>
                <w:color w:val="000000" w:themeColor="text1"/>
                <w:sz w:val="20"/>
                <w:szCs w:val="22"/>
              </w:rPr>
              <w:t>7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78098D">
        <w:rPr>
          <w:rFonts w:cs="Arial"/>
          <w:b/>
          <w:bCs/>
          <w:lang w:eastAsia="en-US"/>
        </w:rPr>
        <w:lastRenderedPageBreak/>
        <w:t>Première partie : questions (sur 10 points)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ascii="Calibri" w:hAnsi="Calibri"/>
          <w:color w:val="000000"/>
          <w:lang w:eastAsia="en-US"/>
        </w:rPr>
      </w:pPr>
    </w:p>
    <w:p w:rsidR="0078098D" w:rsidRDefault="0078098D" w:rsidP="0078098D">
      <w:pPr>
        <w:numPr>
          <w:ilvl w:val="0"/>
          <w:numId w:val="6"/>
        </w:numPr>
        <w:spacing w:after="0" w:line="360" w:lineRule="auto"/>
        <w:contextualSpacing/>
        <w:rPr>
          <w:rFonts w:cs="Arial"/>
          <w:color w:val="000000"/>
          <w:lang w:eastAsia="en-US"/>
        </w:rPr>
      </w:pPr>
      <w:r w:rsidRPr="0078098D">
        <w:rPr>
          <w:rFonts w:cs="Arial"/>
          <w:color w:val="000000"/>
          <w:lang w:eastAsia="en-US"/>
        </w:rPr>
        <w:t xml:space="preserve">Citez deux métropoles mondiales. </w:t>
      </w:r>
    </w:p>
    <w:p w:rsidR="0078098D" w:rsidRPr="0078098D" w:rsidRDefault="0078098D" w:rsidP="0078098D">
      <w:pPr>
        <w:spacing w:after="0" w:line="360" w:lineRule="auto"/>
        <w:contextualSpacing/>
        <w:rPr>
          <w:rFonts w:cs="Arial"/>
          <w:color w:val="000000"/>
          <w:lang w:eastAsia="en-US"/>
        </w:rPr>
      </w:pPr>
    </w:p>
    <w:p w:rsidR="0078098D" w:rsidRDefault="0078098D" w:rsidP="0078098D">
      <w:pPr>
        <w:numPr>
          <w:ilvl w:val="0"/>
          <w:numId w:val="6"/>
        </w:numPr>
        <w:spacing w:after="0" w:line="360" w:lineRule="auto"/>
        <w:contextualSpacing/>
        <w:rPr>
          <w:rFonts w:cs="Arial"/>
          <w:color w:val="000000"/>
          <w:lang w:eastAsia="en-US"/>
        </w:rPr>
      </w:pPr>
      <w:r w:rsidRPr="0078098D">
        <w:rPr>
          <w:rFonts w:cs="Arial"/>
          <w:color w:val="000000"/>
          <w:lang w:eastAsia="en-US"/>
        </w:rPr>
        <w:t>Caractérisez les fonctions d’une métropole mondiale.</w:t>
      </w:r>
    </w:p>
    <w:p w:rsidR="0078098D" w:rsidRPr="0078098D" w:rsidRDefault="0078098D" w:rsidP="0078098D">
      <w:pPr>
        <w:spacing w:after="0" w:line="360" w:lineRule="auto"/>
        <w:contextualSpacing/>
        <w:rPr>
          <w:rFonts w:cs="Arial"/>
          <w:color w:val="000000"/>
          <w:lang w:eastAsia="en-US"/>
        </w:rPr>
      </w:pPr>
    </w:p>
    <w:p w:rsidR="0078098D" w:rsidRDefault="0078098D" w:rsidP="0078098D">
      <w:pPr>
        <w:numPr>
          <w:ilvl w:val="0"/>
          <w:numId w:val="6"/>
        </w:numPr>
        <w:spacing w:after="0" w:line="360" w:lineRule="auto"/>
        <w:contextualSpacing/>
        <w:rPr>
          <w:rFonts w:cs="Arial"/>
          <w:color w:val="000000"/>
          <w:lang w:eastAsia="en-US"/>
        </w:rPr>
      </w:pPr>
      <w:r w:rsidRPr="0078098D">
        <w:rPr>
          <w:rFonts w:cs="Arial"/>
          <w:color w:val="000000"/>
          <w:lang w:eastAsia="en-US"/>
        </w:rPr>
        <w:t>À partir de la notion centre-périphérie caractérisez ce qu’est une périphérie.</w:t>
      </w:r>
    </w:p>
    <w:p w:rsidR="0078098D" w:rsidRPr="0078098D" w:rsidRDefault="0078098D" w:rsidP="0078098D">
      <w:pPr>
        <w:spacing w:after="0" w:line="360" w:lineRule="auto"/>
        <w:contextualSpacing/>
        <w:rPr>
          <w:rFonts w:cs="Arial"/>
          <w:color w:val="000000"/>
          <w:lang w:eastAsia="en-US"/>
        </w:rPr>
      </w:pPr>
    </w:p>
    <w:p w:rsidR="0078098D" w:rsidRDefault="0078098D" w:rsidP="0078098D">
      <w:pPr>
        <w:numPr>
          <w:ilvl w:val="0"/>
          <w:numId w:val="6"/>
        </w:numPr>
        <w:spacing w:after="0" w:line="360" w:lineRule="auto"/>
        <w:contextualSpacing/>
        <w:rPr>
          <w:rFonts w:cs="Arial"/>
          <w:lang w:eastAsia="en-US"/>
        </w:rPr>
      </w:pPr>
      <w:r w:rsidRPr="0078098D">
        <w:rPr>
          <w:rFonts w:cs="Arial"/>
          <w:lang w:eastAsia="en-US"/>
        </w:rPr>
        <w:t>Proposez une définition de la notion de « Nation ».</w:t>
      </w:r>
    </w:p>
    <w:p w:rsidR="0078098D" w:rsidRPr="0078098D" w:rsidRDefault="0078098D" w:rsidP="0078098D">
      <w:pPr>
        <w:spacing w:after="0" w:line="360" w:lineRule="auto"/>
        <w:contextualSpacing/>
        <w:rPr>
          <w:rFonts w:cs="Arial"/>
          <w:lang w:eastAsia="en-US"/>
        </w:rPr>
      </w:pPr>
    </w:p>
    <w:p w:rsidR="0078098D" w:rsidRPr="0078098D" w:rsidRDefault="0078098D" w:rsidP="0078098D">
      <w:pPr>
        <w:numPr>
          <w:ilvl w:val="0"/>
          <w:numId w:val="6"/>
        </w:numPr>
        <w:spacing w:after="0" w:line="360" w:lineRule="auto"/>
        <w:contextualSpacing/>
        <w:rPr>
          <w:rFonts w:cs="Arial"/>
          <w:color w:val="000000"/>
          <w:lang w:eastAsia="en-US"/>
        </w:rPr>
      </w:pPr>
      <w:r w:rsidRPr="0078098D">
        <w:rPr>
          <w:rFonts w:cs="Arial"/>
          <w:color w:val="000000"/>
          <w:lang w:eastAsia="en-US"/>
        </w:rPr>
        <w:t>« Au Congrès de Vienne, les souverains européens rétablissent la paix et imposent un ordre monarchique ». Justifiez cette affirmation.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  <w:r w:rsidRPr="0078098D">
        <w:rPr>
          <w:rFonts w:cs="Arial"/>
          <w:lang w:eastAsia="en-US"/>
        </w:rPr>
        <w:br w:type="page"/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78098D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78098D">
        <w:rPr>
          <w:rFonts w:cs="Arial"/>
          <w:b/>
          <w:bCs/>
          <w:lang w:eastAsia="en-US"/>
        </w:rPr>
        <w:t xml:space="preserve">Le candidat choisit l’un des deux sujets. 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bCs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jc w:val="center"/>
        <w:rPr>
          <w:rFonts w:cs="Arial"/>
          <w:b/>
          <w:bCs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78098D">
        <w:rPr>
          <w:rFonts w:cs="Arial"/>
          <w:b/>
          <w:bCs/>
          <w:lang w:eastAsia="en-US"/>
        </w:rPr>
        <w:t>Sujet d’étude : Les établissements Schneider au Creusot sous la Deuxième République et le Second Empire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u w:val="single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  <w:r w:rsidRPr="0078098D">
        <w:rPr>
          <w:rFonts w:cs="Arial"/>
          <w:u w:val="single"/>
          <w:lang w:eastAsia="en-US"/>
        </w:rPr>
        <w:t>Document 1 :</w:t>
      </w:r>
      <w:r w:rsidRPr="0078098D">
        <w:rPr>
          <w:rFonts w:cs="Arial"/>
          <w:lang w:eastAsia="en-US"/>
        </w:rPr>
        <w:t xml:space="preserve"> Le centenaire de Schneider.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b/>
          <w:sz w:val="22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b/>
          <w:sz w:val="22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 xml:space="preserve">« Le centenaire de la naissance de M. J.-E. Schneider, le fondateur de l’établissement du Creusot, vient d’être célébré avec grand éclat par la population de la ville industrielle qui s’est créée autour de l’usine. Un ancien contremaître, M. </w:t>
      </w:r>
      <w:proofErr w:type="spellStart"/>
      <w:r w:rsidRPr="0078098D">
        <w:rPr>
          <w:rFonts w:cs="Arial"/>
          <w:lang w:eastAsia="en-US"/>
        </w:rPr>
        <w:t>Burdy</w:t>
      </w:r>
      <w:proofErr w:type="spellEnd"/>
      <w:r w:rsidRPr="0078098D">
        <w:rPr>
          <w:rFonts w:cs="Arial"/>
          <w:lang w:eastAsia="en-US"/>
        </w:rPr>
        <w:t xml:space="preserve">, a prononcé, à cette occasion, un discours dont nous donnons ci-après l’analyse : 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>Il rappelle, tout d’abord qu’avant l’arrivée de M. Schneider au Creusot en 1836, trois Sociétés y avaient successivement périclité. Il fait l’historique des efforts et des succès immédiats du grand industriel ; il cite, avec des dates précises et des détails intéressants, les transformations, les créations nombreuses qu’il entreprit et développa suivant les exigences, chaque jour nouvelles, de l’industrie et du commerce.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>Il montre parallèlement aux progrès réalisés à l’usine les agrandissements continus du Creusot, la sollicitude d’Eugène Schneider veillant sans cesse aux embellissements et à la prospérité de la ville. Élu promptement maire du Creusot, conseiller général et député, Eugène Schneider devenait ensuite ministre des Travaux publics et président du Corps législatif.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>Il se préoccupe du bien-être matériel et moral de ses ouvriers qu’il assure par une série d’œuvres patronales, d’instruction, d’assistance et de prévoyance, développées par son fils et son petit-fils et heureusement mises en œuvre et complétées par l’inépuisable charité de Mme Schneider. 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>En termes émus et sincères, il affirme les sentiments de reconnaissance et de profond attachement pour la famille Schneider, qui sont nés de l’étroite union de la ville et de l’usine.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>Cette union, la population tout entière la manifeste en ce jour avec un caractère saisissant d’unanimité pour célébrer la fête de son fondateur.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>Les bienfaits d’Eugène Schneider ont été continués par son fils Henri Schneider qui, pendant plus de vingt ans, a donné une nouvelle impulsion au développement simultané de la grande industrie et de la ville du Creusot.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>Dans la réponse qu’il a faite, M. Schneider a dit notamment :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>« Je veux saluer avec autant de respect que d’affection ces vieilles familles du Creusot et ces vétérans de l’usine dévoués collaborateurs de mon grand-père qui, avec lui, ont créé nos traditions et dont les fils, après avoir été le meilleur appui de mon père, demeurent mes plus sûrs collaborateurs.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lastRenderedPageBreak/>
        <w:t>« Je salue ainsi, à son aube, la génération nouvelle, représentée ici par mes fils et les vôtres et à laquelle nous aurons à transmettre la glorieuse tradition que nous avons reçue des mains de nos devanciers. »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u w:val="single"/>
          <w:lang w:eastAsia="en-US"/>
        </w:rPr>
        <w:t>Nous souhaitons que ces espérances se réalisent, mais il faudrait, pour en être assuré, que l’attitude des pouvoirs publics fût un peu différente de ce qu’elle est depuis plusieurs années à l’égard des agitateurs du monde des ouvriers</w:t>
      </w:r>
      <w:r w:rsidRPr="0078098D">
        <w:rPr>
          <w:rFonts w:cs="Arial"/>
          <w:lang w:eastAsia="en-US"/>
        </w:rPr>
        <w:t> ».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color w:val="000000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  <w:r w:rsidRPr="0078098D">
        <w:rPr>
          <w:rFonts w:cs="Arial"/>
          <w:color w:val="000000"/>
          <w:lang w:eastAsia="en-US"/>
        </w:rPr>
        <w:t>Source :</w:t>
      </w:r>
      <w:r w:rsidRPr="0078098D">
        <w:rPr>
          <w:rFonts w:cs="Arial"/>
          <w:i/>
          <w:color w:val="000000"/>
          <w:lang w:eastAsia="en-US"/>
        </w:rPr>
        <w:t xml:space="preserve"> Le</w:t>
      </w:r>
      <w:r w:rsidRPr="0078098D">
        <w:rPr>
          <w:rFonts w:cs="Arial"/>
          <w:i/>
          <w:lang w:eastAsia="en-US"/>
        </w:rPr>
        <w:t xml:space="preserve"> Génie français et l’Ingénieur civil réunis : journal des ingénieurs, des constructeurs-mécaniciens et fondeurs etc.</w:t>
      </w:r>
      <w:r w:rsidRPr="0078098D">
        <w:rPr>
          <w:rFonts w:cs="Arial"/>
          <w:lang w:eastAsia="en-US"/>
        </w:rPr>
        <w:t xml:space="preserve">, XIIIe année, n° 13, 1 juillet 1905, p. 9. 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  <w:r w:rsidRPr="0078098D">
        <w:rPr>
          <w:rFonts w:cs="Arial"/>
          <w:u w:val="single"/>
          <w:lang w:eastAsia="en-US"/>
        </w:rPr>
        <w:t>Document 2 :</w:t>
      </w:r>
      <w:r w:rsidRPr="0078098D">
        <w:rPr>
          <w:rFonts w:cs="Arial"/>
          <w:lang w:eastAsia="en-US"/>
        </w:rPr>
        <w:t xml:space="preserve"> la cité Villedieu, au Creusot, à la fin du XIX</w:t>
      </w:r>
      <w:r w:rsidRPr="0078098D">
        <w:rPr>
          <w:rFonts w:cs="Arial"/>
          <w:vertAlign w:val="superscript"/>
          <w:lang w:eastAsia="en-US"/>
        </w:rPr>
        <w:t>e</w:t>
      </w:r>
      <w:r w:rsidRPr="0078098D">
        <w:rPr>
          <w:rFonts w:cs="Arial"/>
          <w:lang w:eastAsia="en-US"/>
        </w:rPr>
        <w:t xml:space="preserve"> siècle.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  <w:r w:rsidRPr="0078098D">
        <w:rPr>
          <w:rFonts w:cs="Arial"/>
          <w:lang w:eastAsia="en-US"/>
        </w:rPr>
        <w:t>La cité Villedieu est construite par l'entreprise Schneider en 1865 pour les ouvriers et leurs familles. L'ensemble regroupe des maisons individuelles de deux pièces avec jardin.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sz w:val="4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78098D">
        <w:rPr>
          <w:rFonts w:cs="Arial"/>
          <w:noProof/>
        </w:rPr>
        <w:drawing>
          <wp:inline distT="0" distB="0" distL="0" distR="0" wp14:anchorId="49FBCE84" wp14:editId="5C2E7D30">
            <wp:extent cx="5945133" cy="3600450"/>
            <wp:effectExtent l="0" t="0" r="0" b="0"/>
            <wp:docPr id="3" name="Image 3" descr="7196621042_598779b253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96621042_598779b253_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398" cy="362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98D" w:rsidRPr="0078098D" w:rsidRDefault="0078098D" w:rsidP="0078098D">
      <w:pPr>
        <w:spacing w:after="0" w:line="240" w:lineRule="auto"/>
        <w:ind w:left="0"/>
        <w:jc w:val="right"/>
        <w:rPr>
          <w:rFonts w:cs="Arial"/>
          <w:color w:val="000000"/>
          <w:u w:val="single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  <w:r w:rsidRPr="0078098D">
        <w:rPr>
          <w:rFonts w:cs="Arial"/>
          <w:color w:val="000000"/>
          <w:lang w:eastAsia="en-US"/>
        </w:rPr>
        <w:t>Source : Service</w:t>
      </w:r>
      <w:r w:rsidRPr="0078098D">
        <w:rPr>
          <w:rFonts w:cs="Arial"/>
          <w:lang w:eastAsia="en-US"/>
        </w:rPr>
        <w:t xml:space="preserve"> éducatif écomusée Le Creusot-Montceau. 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sz w:val="10"/>
          <w:lang w:eastAsia="en-US"/>
        </w:rPr>
      </w:pPr>
    </w:p>
    <w:p w:rsidR="001F48A2" w:rsidRDefault="001F48A2">
      <w:pPr>
        <w:spacing w:after="0" w:line="240" w:lineRule="auto"/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u w:val="single"/>
          <w:lang w:eastAsia="en-US"/>
        </w:rPr>
      </w:pPr>
      <w:r w:rsidRPr="0078098D">
        <w:rPr>
          <w:rFonts w:cs="Arial"/>
          <w:u w:val="single"/>
          <w:lang w:eastAsia="en-US"/>
        </w:rPr>
        <w:lastRenderedPageBreak/>
        <w:t>Questions :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78098D">
        <w:rPr>
          <w:rFonts w:cs="Arial"/>
          <w:lang w:eastAsia="en-US"/>
        </w:rPr>
        <w:t>Décrivez les logements des ouvriers au Creusot (document 2).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78098D">
        <w:rPr>
          <w:rFonts w:cs="Arial"/>
          <w:lang w:eastAsia="en-US"/>
        </w:rPr>
        <w:t>Montrez que les Schneider veillent au bien-être matériel et moral de leurs ouvriers (documents 1 et 2).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78098D">
        <w:rPr>
          <w:rFonts w:cs="Arial"/>
          <w:lang w:eastAsia="en-US"/>
        </w:rPr>
        <w:t>Précisez le regard que portent les ouvriers et employés du Creusot sur leur patron (document 1).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78098D">
        <w:rPr>
          <w:rFonts w:cs="Arial"/>
          <w:lang w:eastAsia="en-US"/>
        </w:rPr>
        <w:t xml:space="preserve">Expliquez la phrase soulignée dans le document 1. </w:t>
      </w:r>
    </w:p>
    <w:p w:rsidR="0078098D" w:rsidRPr="0078098D" w:rsidRDefault="0078098D" w:rsidP="0078098D">
      <w:pPr>
        <w:spacing w:after="0" w:line="240" w:lineRule="auto"/>
        <w:ind w:left="720"/>
        <w:rPr>
          <w:rFonts w:cs="Arial"/>
          <w:lang w:eastAsia="en-US"/>
        </w:rPr>
      </w:pPr>
    </w:p>
    <w:p w:rsidR="0078098D" w:rsidRPr="0078098D" w:rsidRDefault="0078098D" w:rsidP="0078098D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78098D">
        <w:rPr>
          <w:rFonts w:cs="Arial"/>
          <w:lang w:eastAsia="en-US"/>
        </w:rPr>
        <w:t>Eugène Schneider joua un rôle économique, social et politique sur toute la ville et au-delà. Justifiez cette affirmation.</w:t>
      </w:r>
    </w:p>
    <w:p w:rsidR="0078098D" w:rsidRPr="0078098D" w:rsidRDefault="0078098D" w:rsidP="0078098D">
      <w:pPr>
        <w:spacing w:after="0" w:line="240" w:lineRule="auto"/>
        <w:ind w:left="0"/>
        <w:jc w:val="center"/>
        <w:rPr>
          <w:rFonts w:cs="Arial"/>
          <w:b/>
          <w:bCs/>
          <w:lang w:eastAsia="en-US"/>
        </w:rPr>
      </w:pPr>
      <w:r w:rsidRPr="0078098D">
        <w:rPr>
          <w:rFonts w:cs="Arial"/>
          <w:bCs/>
          <w:lang w:eastAsia="en-US"/>
        </w:rPr>
        <w:br w:type="page"/>
      </w:r>
      <w:r w:rsidRPr="0078098D">
        <w:rPr>
          <w:rFonts w:cs="Arial"/>
          <w:b/>
          <w:bCs/>
          <w:lang w:eastAsia="en-US"/>
        </w:rPr>
        <w:lastRenderedPageBreak/>
        <w:t>Sujet d’étude : Victor Hugo sous la Deuxième République et le Second Empire.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color w:val="FF0000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  <w:r w:rsidRPr="0078098D">
        <w:rPr>
          <w:rFonts w:cs="Arial"/>
          <w:u w:val="single"/>
          <w:lang w:eastAsia="en-US"/>
        </w:rPr>
        <w:t>Document 1 :</w:t>
      </w:r>
      <w:r w:rsidRPr="0078098D">
        <w:rPr>
          <w:rFonts w:cs="Arial"/>
          <w:lang w:eastAsia="en-US"/>
        </w:rPr>
        <w:t xml:space="preserve"> Victor Hugo relate la journée du 24 février 1848.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b/>
          <w:u w:val="single"/>
          <w:lang w:eastAsia="en-US"/>
        </w:rPr>
      </w:pPr>
    </w:p>
    <w:p w:rsidR="0078098D" w:rsidRPr="0078098D" w:rsidRDefault="0078098D" w:rsidP="0078098D">
      <w:pPr>
        <w:spacing w:after="0" w:line="276" w:lineRule="auto"/>
        <w:ind w:left="0"/>
        <w:rPr>
          <w:rFonts w:cs="Arial"/>
          <w:lang w:eastAsia="en-US"/>
        </w:rPr>
      </w:pPr>
      <w:r w:rsidRPr="0078098D">
        <w:rPr>
          <w:rFonts w:cs="Arial"/>
          <w:lang w:eastAsia="en-US"/>
        </w:rPr>
        <w:t>« 24 février 1848</w:t>
      </w:r>
    </w:p>
    <w:p w:rsidR="0078098D" w:rsidRPr="0078098D" w:rsidRDefault="0078098D" w:rsidP="0078098D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 xml:space="preserve">Je dis au maire que sa place à lui était à la mairie et qu’il y devait rester, mais plusieurs officiers de la garde nationale se présentèrent spontanément pour m’accompagner, et, parmi eux, l’excellent M. </w:t>
      </w:r>
      <w:proofErr w:type="spellStart"/>
      <w:r w:rsidRPr="0078098D">
        <w:rPr>
          <w:rFonts w:cs="Arial"/>
          <w:lang w:eastAsia="en-US"/>
        </w:rPr>
        <w:t>Launaye</w:t>
      </w:r>
      <w:proofErr w:type="spellEnd"/>
      <w:r w:rsidRPr="0078098D">
        <w:rPr>
          <w:rFonts w:cs="Arial"/>
          <w:lang w:eastAsia="en-US"/>
        </w:rPr>
        <w:t xml:space="preserve">, mon ancien capitaine. J’acceptai leur offre amicale, et cela fit un petit cortège qui se dirigea par la rue du Pas-de-la-Mule et le boulevard Beaumarchais, vers la place de la Bastille. </w:t>
      </w:r>
    </w:p>
    <w:p w:rsidR="0078098D" w:rsidRPr="0078098D" w:rsidRDefault="0078098D" w:rsidP="0078098D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>Là s’agitait une foule ardente, où les ouvriers dominaient. Beaucoup armés de fusils pris aux casernes ou livrés par les soldats. […]</w:t>
      </w:r>
    </w:p>
    <w:p w:rsidR="0078098D" w:rsidRPr="0078098D" w:rsidRDefault="0078098D" w:rsidP="0078098D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 xml:space="preserve">Je commençai par annoncer tout de suite l’abdication de Louis-Philippe, et comme à la place Royale, des applaudissements à peu près unanimes accueillirent la nouvelle. On cria cependant aussi : « Non ! Pas d’abdication ! La déchéance ! La déchéance ! » J’allais décidément avoir affaire à forte partie. </w:t>
      </w:r>
    </w:p>
    <w:p w:rsidR="0078098D" w:rsidRPr="0078098D" w:rsidRDefault="0078098D" w:rsidP="0078098D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 xml:space="preserve">Quand j’annonçai la Régence de la duchesse d’Orléans, ce furent de violentes dénégations : « Non ! Non ! Pas de Régence ! A bas les Bourbons ! Ni roi ni reine ! Pas de maîtres ! » ; je répétai : « Pas de maîtres ! Je n’en veux pas plus que vous, j’ai défendu toute ma vie la liberté ! » </w:t>
      </w:r>
    </w:p>
    <w:p w:rsidR="0078098D" w:rsidRPr="0078098D" w:rsidRDefault="0078098D" w:rsidP="0078098D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>[…]</w:t>
      </w:r>
    </w:p>
    <w:p w:rsidR="0078098D" w:rsidRPr="0078098D" w:rsidRDefault="0078098D" w:rsidP="0078098D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>Un homme en blouse cria : « Silence au pair de France</w:t>
      </w:r>
      <w:r w:rsidRPr="0078098D">
        <w:rPr>
          <w:rFonts w:cs="Arial"/>
          <w:vertAlign w:val="superscript"/>
          <w:lang w:eastAsia="en-US"/>
        </w:rPr>
        <w:t>1</w:t>
      </w:r>
      <w:r w:rsidRPr="0078098D">
        <w:rPr>
          <w:rFonts w:cs="Arial"/>
          <w:lang w:eastAsia="en-US"/>
        </w:rPr>
        <w:t> ! À bas le pair de France ! »  Et il m’ajusta de son fusil. Je le regardai fixement, et j’élevai la voix si haut qu’on fit silence. « Oui, je suis un pair de France et je parle comme pair de France. J’ai juré fidélité, non à une personne royale, mais à la monarchie constitutionnelle. Tant qu’un autre gouvernement ne sera pas établi, c’est mon devoir d’être fidèle à celui-là. Et j’ai toujours pensé que le peuple n’aimait pas que l’on manquât, quel qu’il fût, à son devoir. »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 xml:space="preserve">Note : </w:t>
      </w:r>
    </w:p>
    <w:p w:rsidR="0078098D" w:rsidRPr="0078098D" w:rsidRDefault="0078098D" w:rsidP="0078098D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lang w:eastAsia="en-US"/>
        </w:rPr>
      </w:pPr>
      <w:r w:rsidRPr="0078098D">
        <w:rPr>
          <w:rFonts w:cs="Arial"/>
          <w:sz w:val="21"/>
          <w:lang w:eastAsia="en-US"/>
        </w:rPr>
        <w:t>Pair de France : titre pour ceux qui font partir de la Chambre des pairs, chambre du Parlement de 1814 à 1848. Hugo est nommé pair de France par le roi en 1845.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 xml:space="preserve">Source : Victor Hugo, </w:t>
      </w:r>
      <w:r w:rsidRPr="0078098D">
        <w:rPr>
          <w:rFonts w:cs="Arial"/>
          <w:i/>
          <w:lang w:eastAsia="en-US"/>
        </w:rPr>
        <w:t>Choses Vues. Souvenirs, journaux, cahiers. 1830-1848</w:t>
      </w:r>
      <w:r w:rsidRPr="0078098D">
        <w:rPr>
          <w:rFonts w:cs="Arial"/>
          <w:lang w:eastAsia="en-US"/>
        </w:rPr>
        <w:t xml:space="preserve">, Gallimard, 1972, p 629-631. 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1F48A2" w:rsidRDefault="001F48A2">
      <w:pPr>
        <w:spacing w:after="0" w:line="240" w:lineRule="auto"/>
        <w:ind w:left="0"/>
        <w:rPr>
          <w:rFonts w:cs="Arial"/>
          <w:u w:val="single"/>
          <w:lang w:eastAsia="en-US"/>
        </w:rPr>
      </w:pPr>
      <w:r>
        <w:rPr>
          <w:rFonts w:cs="Arial"/>
          <w:u w:val="single"/>
          <w:lang w:eastAsia="en-US"/>
        </w:rPr>
        <w:br w:type="page"/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u w:val="single"/>
          <w:lang w:eastAsia="en-US"/>
        </w:rPr>
        <w:lastRenderedPageBreak/>
        <w:t>Document 2 :</w:t>
      </w:r>
      <w:r w:rsidRPr="0078098D">
        <w:rPr>
          <w:rFonts w:cs="Arial"/>
          <w:b/>
          <w:lang w:eastAsia="en-US"/>
        </w:rPr>
        <w:t xml:space="preserve"> </w:t>
      </w:r>
      <w:r w:rsidRPr="0078098D">
        <w:rPr>
          <w:rFonts w:cs="Arial"/>
          <w:lang w:eastAsia="en-US"/>
        </w:rPr>
        <w:t xml:space="preserve">Hugo, en exil en Belgique puis à Jersey. 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 xml:space="preserve"> « Jersey, octobre 1852.</w:t>
      </w:r>
    </w:p>
    <w:p w:rsidR="0078098D" w:rsidRPr="0078098D" w:rsidRDefault="0078098D" w:rsidP="0078098D">
      <w:pPr>
        <w:spacing w:after="0" w:line="276" w:lineRule="auto"/>
        <w:ind w:left="0"/>
        <w:jc w:val="both"/>
        <w:rPr>
          <w:rFonts w:cs="Arial"/>
          <w:lang w:eastAsia="en-US"/>
        </w:rPr>
      </w:pPr>
      <w:r w:rsidRPr="0078098D">
        <w:rPr>
          <w:rFonts w:cs="Arial"/>
          <w:lang w:eastAsia="en-US"/>
        </w:rPr>
        <w:t>Que M. Bonaparte se le dise bien, il n’aura pas raison de nous. Qu’il multiplie les obstacles, qu’il entoure son empire de lois Faider</w:t>
      </w:r>
      <w:r w:rsidRPr="0078098D">
        <w:rPr>
          <w:rFonts w:cs="Arial"/>
          <w:vertAlign w:val="superscript"/>
          <w:lang w:eastAsia="en-US"/>
        </w:rPr>
        <w:t>1</w:t>
      </w:r>
      <w:r w:rsidRPr="0078098D">
        <w:rPr>
          <w:rFonts w:cs="Arial"/>
          <w:lang w:eastAsia="en-US"/>
        </w:rPr>
        <w:t xml:space="preserve">, qu’il nous fasse traquer en Belgique, en Suisse, en Espagne, en Piémont, nous renaîtrons sous les persécutions et nous nous multiplierons comme l’obstacle. À quiconque voudrait nous imposer ou nous demander trêve pour cet homme, nous répondrons : </w:t>
      </w:r>
      <w:r w:rsidRPr="0078098D">
        <w:rPr>
          <w:rFonts w:cs="Arial"/>
          <w:i/>
          <w:lang w:eastAsia="en-US"/>
        </w:rPr>
        <w:t>non possumus</w:t>
      </w:r>
      <w:r w:rsidRPr="0078098D">
        <w:rPr>
          <w:rFonts w:cs="Arial"/>
          <w:i/>
          <w:vertAlign w:val="superscript"/>
          <w:lang w:eastAsia="en-US"/>
        </w:rPr>
        <w:t>2</w:t>
      </w:r>
      <w:r w:rsidRPr="0078098D">
        <w:rPr>
          <w:rFonts w:cs="Arial"/>
          <w:lang w:eastAsia="en-US"/>
        </w:rPr>
        <w:t>. Nous républicains, nous proscrits</w:t>
      </w:r>
      <w:r w:rsidRPr="0078098D">
        <w:rPr>
          <w:rFonts w:cs="Arial"/>
          <w:vertAlign w:val="superscript"/>
          <w:lang w:eastAsia="en-US"/>
        </w:rPr>
        <w:t>3</w:t>
      </w:r>
      <w:r w:rsidRPr="0078098D">
        <w:rPr>
          <w:rFonts w:cs="Arial"/>
          <w:lang w:eastAsia="en-US"/>
        </w:rPr>
        <w:t xml:space="preserve">, nous sommes le devoir vivant. Que M. Bonaparte en prenne son parti, </w:t>
      </w:r>
      <w:r w:rsidRPr="0078098D">
        <w:rPr>
          <w:rFonts w:cs="Arial"/>
          <w:u w:val="single"/>
          <w:lang w:eastAsia="en-US"/>
        </w:rPr>
        <w:t>nous lui avons fait la guerre dans la rue</w:t>
      </w:r>
      <w:r w:rsidRPr="0078098D">
        <w:rPr>
          <w:rFonts w:cs="Arial"/>
          <w:lang w:eastAsia="en-US"/>
        </w:rPr>
        <w:t xml:space="preserve">, nous lui ferons la guerre dans les catacombes. Tant que nous avons pu être au grand jour, nous l’avons combattu au grand jour ; maintenant nous sommes dans la nuit, nous combattrons dans la nuit. » </w:t>
      </w:r>
    </w:p>
    <w:p w:rsidR="0078098D" w:rsidRPr="0078098D" w:rsidRDefault="0078098D" w:rsidP="0078098D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  <w:r w:rsidRPr="0078098D">
        <w:rPr>
          <w:rFonts w:cs="Arial"/>
          <w:lang w:eastAsia="en-US"/>
        </w:rPr>
        <w:t xml:space="preserve">Notes : </w:t>
      </w:r>
    </w:p>
    <w:p w:rsidR="0078098D" w:rsidRPr="0078098D" w:rsidRDefault="0078098D" w:rsidP="0078098D">
      <w:pPr>
        <w:numPr>
          <w:ilvl w:val="0"/>
          <w:numId w:val="4"/>
        </w:numPr>
        <w:spacing w:after="0" w:line="240" w:lineRule="auto"/>
        <w:rPr>
          <w:rFonts w:cs="Arial"/>
          <w:sz w:val="21"/>
          <w:lang w:eastAsia="en-US"/>
        </w:rPr>
      </w:pPr>
      <w:r w:rsidRPr="0078098D">
        <w:rPr>
          <w:rFonts w:cs="Arial"/>
          <w:sz w:val="21"/>
          <w:lang w:eastAsia="en-US"/>
        </w:rPr>
        <w:t xml:space="preserve">Loi </w:t>
      </w:r>
      <w:proofErr w:type="spellStart"/>
      <w:r w:rsidRPr="0078098D">
        <w:rPr>
          <w:rFonts w:cs="Arial"/>
          <w:sz w:val="21"/>
          <w:lang w:eastAsia="en-US"/>
        </w:rPr>
        <w:t>Faider</w:t>
      </w:r>
      <w:proofErr w:type="spellEnd"/>
      <w:r w:rsidRPr="0078098D">
        <w:rPr>
          <w:rFonts w:cs="Arial"/>
          <w:sz w:val="21"/>
          <w:lang w:eastAsia="en-US"/>
        </w:rPr>
        <w:t> : loi qui, selon Victor Hugo, aurait favorisé son expulsion de Belgique.</w:t>
      </w:r>
    </w:p>
    <w:p w:rsidR="0078098D" w:rsidRPr="0078098D" w:rsidRDefault="0078098D" w:rsidP="0078098D">
      <w:pPr>
        <w:numPr>
          <w:ilvl w:val="0"/>
          <w:numId w:val="4"/>
        </w:numPr>
        <w:spacing w:after="0" w:line="240" w:lineRule="auto"/>
        <w:rPr>
          <w:rFonts w:cs="Arial"/>
          <w:sz w:val="21"/>
          <w:lang w:eastAsia="en-US"/>
        </w:rPr>
      </w:pPr>
      <w:r w:rsidRPr="0078098D">
        <w:rPr>
          <w:rFonts w:cs="Arial"/>
          <w:i/>
          <w:sz w:val="21"/>
          <w:lang w:eastAsia="en-US"/>
        </w:rPr>
        <w:t xml:space="preserve">Non </w:t>
      </w:r>
      <w:proofErr w:type="spellStart"/>
      <w:r w:rsidRPr="0078098D">
        <w:rPr>
          <w:rFonts w:cs="Arial"/>
          <w:i/>
          <w:sz w:val="21"/>
          <w:lang w:eastAsia="en-US"/>
        </w:rPr>
        <w:t>possumus</w:t>
      </w:r>
      <w:proofErr w:type="spellEnd"/>
      <w:r w:rsidRPr="0078098D">
        <w:rPr>
          <w:rFonts w:cs="Arial"/>
          <w:sz w:val="21"/>
          <w:lang w:eastAsia="en-US"/>
        </w:rPr>
        <w:t> : locution latine signifiant un refus catégorique.</w:t>
      </w:r>
    </w:p>
    <w:p w:rsidR="0078098D" w:rsidRPr="0078098D" w:rsidRDefault="0078098D" w:rsidP="0078098D">
      <w:pPr>
        <w:numPr>
          <w:ilvl w:val="0"/>
          <w:numId w:val="4"/>
        </w:numPr>
        <w:spacing w:after="0" w:line="240" w:lineRule="auto"/>
        <w:rPr>
          <w:rFonts w:cs="Arial"/>
          <w:sz w:val="21"/>
          <w:lang w:eastAsia="en-US"/>
        </w:rPr>
      </w:pPr>
      <w:r w:rsidRPr="0078098D">
        <w:rPr>
          <w:rFonts w:cs="Arial"/>
          <w:sz w:val="21"/>
          <w:lang w:eastAsia="en-US"/>
        </w:rPr>
        <w:t xml:space="preserve">Proscrit : qui est exilé. 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  <w:r w:rsidRPr="0078098D">
        <w:rPr>
          <w:rFonts w:cs="Arial"/>
          <w:lang w:eastAsia="en-US"/>
        </w:rPr>
        <w:t xml:space="preserve">Source : Victor Hugo, </w:t>
      </w:r>
      <w:r w:rsidRPr="0078098D">
        <w:rPr>
          <w:rFonts w:cs="Arial"/>
          <w:i/>
          <w:lang w:eastAsia="en-US"/>
        </w:rPr>
        <w:t>Choses Vues. Souvenirs, journaux, cahiers. 1849-1870</w:t>
      </w:r>
      <w:r w:rsidRPr="0078098D">
        <w:rPr>
          <w:rFonts w:cs="Arial"/>
          <w:lang w:eastAsia="en-US"/>
        </w:rPr>
        <w:t xml:space="preserve">, Gallimard, 1972, p 276 et 287. 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u w:val="single"/>
          <w:lang w:eastAsia="en-US"/>
        </w:rPr>
      </w:pPr>
      <w:r w:rsidRPr="0078098D">
        <w:rPr>
          <w:rFonts w:cs="Arial"/>
          <w:u w:val="single"/>
          <w:lang w:eastAsia="en-US"/>
        </w:rPr>
        <w:t xml:space="preserve">Questions : 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78098D">
        <w:rPr>
          <w:rFonts w:cs="Arial"/>
          <w:lang w:eastAsia="en-US"/>
        </w:rPr>
        <w:t xml:space="preserve">Présentez le contexte historique dans lequel est écrit le document 1.  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78098D">
        <w:rPr>
          <w:rFonts w:cs="Arial"/>
          <w:lang w:eastAsia="en-US"/>
        </w:rPr>
        <w:t xml:space="preserve">Définissez le régime politique que soutient Victor Hugo dans le document 1. 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78098D">
        <w:rPr>
          <w:rFonts w:cs="Arial"/>
          <w:lang w:eastAsia="en-US"/>
        </w:rPr>
        <w:t>Montrez que l’opinion de Victor Hugo a changé entre 1848 et 1852 (documents 1 et 2).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78098D">
        <w:rPr>
          <w:rFonts w:cs="Arial"/>
          <w:lang w:eastAsia="en-US"/>
        </w:rPr>
        <w:t xml:space="preserve">Expliquez la phrase soulignée (document 2). 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78098D" w:rsidRPr="0078098D" w:rsidRDefault="0078098D" w:rsidP="0078098D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78098D">
        <w:rPr>
          <w:rFonts w:cs="Arial"/>
          <w:lang w:eastAsia="en-US"/>
        </w:rPr>
        <w:t>Victor Hugo est devenu une des références majeures des républicains. Justifiez cette affirmation.</w:t>
      </w:r>
    </w:p>
    <w:p w:rsidR="0078098D" w:rsidRPr="0078098D" w:rsidRDefault="0078098D" w:rsidP="0078098D">
      <w:pPr>
        <w:spacing w:after="0" w:line="240" w:lineRule="auto"/>
        <w:ind w:left="0"/>
        <w:rPr>
          <w:rFonts w:cs="Arial"/>
          <w:szCs w:val="22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78098D" w:rsidRPr="0078098D" w:rsidRDefault="0078098D" w:rsidP="0078098D">
      <w:pPr>
        <w:spacing w:after="0" w:line="240" w:lineRule="auto"/>
        <w:ind w:left="0"/>
        <w:rPr>
          <w:rFonts w:cs="Arial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D17" w:rsidRDefault="00D67D17" w:rsidP="0053612B">
      <w:pPr>
        <w:spacing w:after="0" w:line="240" w:lineRule="auto"/>
      </w:pPr>
      <w:r>
        <w:separator/>
      </w:r>
    </w:p>
  </w:endnote>
  <w:endnote w:type="continuationSeparator" w:id="0">
    <w:p w:rsidR="00D67D17" w:rsidRDefault="00D67D17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30539" w:rsidRPr="00B30539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30539" w:rsidRPr="00B30539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30539" w:rsidRPr="00B30539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30539" w:rsidRPr="00B30539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D17" w:rsidRDefault="00D67D17" w:rsidP="0053612B">
      <w:pPr>
        <w:spacing w:after="0" w:line="240" w:lineRule="auto"/>
      </w:pPr>
      <w:r>
        <w:separator/>
      </w:r>
    </w:p>
  </w:footnote>
  <w:footnote w:type="continuationSeparator" w:id="0">
    <w:p w:rsidR="00D67D17" w:rsidRDefault="00D67D17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998C39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0D2463E"/>
    <w:multiLevelType w:val="hybridMultilevel"/>
    <w:tmpl w:val="D63EAEC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12F78"/>
    <w:multiLevelType w:val="hybridMultilevel"/>
    <w:tmpl w:val="78442C4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548F0"/>
    <w:multiLevelType w:val="hybridMultilevel"/>
    <w:tmpl w:val="B74C581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93D04"/>
    <w:multiLevelType w:val="hybridMultilevel"/>
    <w:tmpl w:val="14345E5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716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1F48A2"/>
    <w:rsid w:val="0022445A"/>
    <w:rsid w:val="002A68A6"/>
    <w:rsid w:val="002B20A9"/>
    <w:rsid w:val="002E4943"/>
    <w:rsid w:val="003154F6"/>
    <w:rsid w:val="003408B3"/>
    <w:rsid w:val="003D1776"/>
    <w:rsid w:val="004B41C6"/>
    <w:rsid w:val="004F13CF"/>
    <w:rsid w:val="005122FA"/>
    <w:rsid w:val="0053612B"/>
    <w:rsid w:val="005822C2"/>
    <w:rsid w:val="005F3716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8098D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30539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CE288F"/>
    <w:rsid w:val="00D15825"/>
    <w:rsid w:val="00D545E4"/>
    <w:rsid w:val="00D67D17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E602D"/>
    <w:rsid w:val="00EF0FAA"/>
    <w:rsid w:val="00F03BC8"/>
    <w:rsid w:val="00F06AF1"/>
    <w:rsid w:val="00F074C8"/>
    <w:rsid w:val="00F13990"/>
    <w:rsid w:val="00F575B4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1361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2023-01-25T18:59:00Z</dcterms:created>
  <dcterms:modified xsi:type="dcterms:W3CDTF">2023-01-25T20:16:00Z</dcterms:modified>
</cp:coreProperties>
</file>