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845E3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845E3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47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845E3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43347A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43347A">
              <w:rPr>
                <w:rFonts w:eastAsia="Times New Roman"/>
                <w:color w:val="000000" w:themeColor="text1"/>
                <w:sz w:val="20"/>
                <w:szCs w:val="22"/>
              </w:rPr>
              <w:t>6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834CBB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360" w:lineRule="auto"/>
        <w:ind w:left="0"/>
        <w:rPr>
          <w:rFonts w:cs="Arial"/>
          <w:bCs/>
          <w:lang w:eastAsia="en-US"/>
        </w:rPr>
      </w:pPr>
    </w:p>
    <w:p w:rsidR="00834CBB" w:rsidRPr="00834CBB" w:rsidRDefault="00834CBB" w:rsidP="00834CBB">
      <w:pPr>
        <w:spacing w:after="0" w:line="360" w:lineRule="auto"/>
        <w:ind w:left="0"/>
        <w:rPr>
          <w:rFonts w:cs="Arial"/>
          <w:bCs/>
          <w:lang w:eastAsia="en-US"/>
        </w:rPr>
      </w:pPr>
    </w:p>
    <w:p w:rsidR="00834CBB" w:rsidRDefault="00834CBB" w:rsidP="00834CBB">
      <w:pPr>
        <w:numPr>
          <w:ilvl w:val="0"/>
          <w:numId w:val="2"/>
        </w:numPr>
        <w:spacing w:after="0" w:line="360" w:lineRule="auto"/>
        <w:contextualSpacing/>
        <w:rPr>
          <w:rFonts w:cs="Arial"/>
          <w:bCs/>
          <w:szCs w:val="22"/>
          <w:lang w:eastAsia="en-US"/>
        </w:rPr>
      </w:pPr>
      <w:r w:rsidRPr="00834CBB">
        <w:rPr>
          <w:rFonts w:cs="Arial"/>
          <w:bCs/>
          <w:szCs w:val="22"/>
          <w:lang w:eastAsia="en-US"/>
        </w:rPr>
        <w:t>Justifiez l’affirmation suivante : « La guerre franco-prussienne entraine la chute du Second Empire ».</w:t>
      </w:r>
    </w:p>
    <w:p w:rsidR="00834CBB" w:rsidRPr="00834CBB" w:rsidRDefault="00834CBB" w:rsidP="00834CBB">
      <w:pPr>
        <w:spacing w:after="0" w:line="360" w:lineRule="auto"/>
        <w:contextualSpacing/>
        <w:rPr>
          <w:rFonts w:cs="Arial"/>
          <w:bCs/>
          <w:szCs w:val="22"/>
          <w:lang w:eastAsia="en-US"/>
        </w:rPr>
      </w:pPr>
    </w:p>
    <w:p w:rsidR="00834CBB" w:rsidRDefault="00834CBB" w:rsidP="00834CBB">
      <w:pPr>
        <w:numPr>
          <w:ilvl w:val="0"/>
          <w:numId w:val="2"/>
        </w:numPr>
        <w:spacing w:after="0" w:line="360" w:lineRule="auto"/>
        <w:contextualSpacing/>
        <w:rPr>
          <w:rFonts w:cs="Arial"/>
          <w:bCs/>
          <w:szCs w:val="22"/>
          <w:lang w:eastAsia="en-US"/>
        </w:rPr>
      </w:pPr>
      <w:r w:rsidRPr="00834CBB">
        <w:rPr>
          <w:rFonts w:cs="Arial"/>
          <w:bCs/>
          <w:szCs w:val="22"/>
          <w:lang w:eastAsia="en-US"/>
        </w:rPr>
        <w:t>Caractérisez les transformations des villes entre 1848 et 1870.</w:t>
      </w:r>
    </w:p>
    <w:p w:rsidR="00834CBB" w:rsidRPr="00834CBB" w:rsidRDefault="00834CBB" w:rsidP="00834CBB">
      <w:pPr>
        <w:spacing w:after="0" w:line="360" w:lineRule="auto"/>
        <w:contextualSpacing/>
        <w:rPr>
          <w:rFonts w:cs="Arial"/>
          <w:bCs/>
          <w:szCs w:val="22"/>
          <w:lang w:eastAsia="en-US"/>
        </w:rPr>
      </w:pPr>
    </w:p>
    <w:p w:rsidR="00834CBB" w:rsidRDefault="00834CBB" w:rsidP="00834CBB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cs="Arial"/>
          <w:szCs w:val="22"/>
          <w:lang w:eastAsia="en-US"/>
        </w:rPr>
      </w:pPr>
      <w:r w:rsidRPr="00834CBB">
        <w:rPr>
          <w:rFonts w:cs="Arial"/>
          <w:szCs w:val="22"/>
          <w:lang w:eastAsia="en-US"/>
        </w:rPr>
        <w:t xml:space="preserve">Caractérisez les « journées de juin » 1848. </w:t>
      </w:r>
    </w:p>
    <w:p w:rsidR="00834CBB" w:rsidRPr="00834CBB" w:rsidRDefault="00834CBB" w:rsidP="00834CBB">
      <w:pPr>
        <w:widowControl w:val="0"/>
        <w:suppressAutoHyphens/>
        <w:spacing w:after="0" w:line="360" w:lineRule="auto"/>
        <w:contextualSpacing/>
        <w:jc w:val="both"/>
        <w:rPr>
          <w:rFonts w:cs="Arial"/>
          <w:szCs w:val="22"/>
          <w:lang w:eastAsia="en-US"/>
        </w:rPr>
      </w:pPr>
    </w:p>
    <w:p w:rsidR="00834CBB" w:rsidRDefault="00834CBB" w:rsidP="00834CBB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jc w:val="both"/>
        <w:rPr>
          <w:rFonts w:cs="Arial"/>
          <w:szCs w:val="22"/>
          <w:lang w:eastAsia="en-US"/>
        </w:rPr>
      </w:pPr>
      <w:r w:rsidRPr="00834CBB">
        <w:rPr>
          <w:rFonts w:cs="Arial"/>
          <w:szCs w:val="22"/>
          <w:lang w:eastAsia="en-US"/>
        </w:rPr>
        <w:t>Définissez la notion d’agglomération urbaine.</w:t>
      </w:r>
    </w:p>
    <w:p w:rsidR="00834CBB" w:rsidRPr="00834CBB" w:rsidRDefault="00834CBB" w:rsidP="00834CBB">
      <w:pPr>
        <w:widowControl w:val="0"/>
        <w:suppressAutoHyphens/>
        <w:spacing w:after="0" w:line="360" w:lineRule="auto"/>
        <w:contextualSpacing/>
        <w:jc w:val="both"/>
        <w:rPr>
          <w:rFonts w:cs="Arial"/>
          <w:szCs w:val="22"/>
          <w:lang w:eastAsia="en-US"/>
        </w:rPr>
      </w:pPr>
    </w:p>
    <w:p w:rsidR="00834CBB" w:rsidRPr="00834CBB" w:rsidRDefault="00834CBB" w:rsidP="00834CBB">
      <w:pPr>
        <w:numPr>
          <w:ilvl w:val="0"/>
          <w:numId w:val="2"/>
        </w:numPr>
        <w:spacing w:after="0" w:line="360" w:lineRule="auto"/>
        <w:contextualSpacing/>
        <w:rPr>
          <w:rFonts w:cs="Arial"/>
          <w:szCs w:val="22"/>
          <w:lang w:eastAsia="en-US"/>
        </w:rPr>
      </w:pPr>
      <w:r w:rsidRPr="00834CBB">
        <w:rPr>
          <w:rFonts w:cs="Arial"/>
          <w:szCs w:val="22"/>
          <w:lang w:eastAsia="en-US"/>
        </w:rPr>
        <w:t xml:space="preserve"> « Les métropoles n’exercent pas la même influence selon qu’il s’agit d’une métropole de rang mondial, de rang national ou de rang régional ». Justifiez cette affirmation en proposant deux arguments. </w:t>
      </w:r>
    </w:p>
    <w:p w:rsidR="00834CBB" w:rsidRPr="00834CBB" w:rsidRDefault="00834CBB" w:rsidP="00834CBB">
      <w:pPr>
        <w:spacing w:after="0" w:line="360" w:lineRule="auto"/>
        <w:ind w:left="0"/>
        <w:rPr>
          <w:rFonts w:ascii="Calibri" w:hAnsi="Calibri"/>
          <w:sz w:val="28"/>
          <w:lang w:eastAsia="en-US"/>
        </w:rPr>
      </w:pPr>
    </w:p>
    <w:p w:rsidR="00834CBB" w:rsidRPr="00834CBB" w:rsidRDefault="00834CBB" w:rsidP="00834CBB">
      <w:pPr>
        <w:spacing w:after="0" w:line="360" w:lineRule="auto"/>
        <w:ind w:left="0"/>
        <w:rPr>
          <w:rFonts w:cs="Arial"/>
          <w:b/>
          <w:bCs/>
          <w:lang w:eastAsia="en-US"/>
        </w:rPr>
      </w:pPr>
      <w:r w:rsidRPr="00834CBB">
        <w:rPr>
          <w:rFonts w:cs="Arial"/>
          <w:b/>
          <w:bCs/>
          <w:lang w:eastAsia="en-US"/>
        </w:rPr>
        <w:br w:type="page"/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834CBB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834CBB" w:rsidRPr="00834CBB" w:rsidRDefault="00834CBB" w:rsidP="00834CB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 xml:space="preserve">Le candidat choisit l’un des deux sujets. </w:t>
      </w:r>
    </w:p>
    <w:p w:rsidR="00834CBB" w:rsidRPr="00834CBB" w:rsidRDefault="00834CBB" w:rsidP="00834CB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b/>
        </w:rPr>
      </w:pPr>
      <w:r w:rsidRPr="00834CBB">
        <w:rPr>
          <w:rFonts w:eastAsia="Times New Roman" w:cs="Arial"/>
          <w:b/>
        </w:rPr>
        <w:t>Sujet d’étude : 10 août 1792 : la chute de la monarchie et le basculement vers une république révolutionnaire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  <w:r w:rsidRPr="00834CBB">
        <w:rPr>
          <w:rFonts w:eastAsia="Times New Roman" w:cs="Arial"/>
          <w:iCs/>
          <w:u w:val="single"/>
        </w:rPr>
        <w:t>Document :</w:t>
      </w:r>
      <w:r w:rsidRPr="00834CBB">
        <w:rPr>
          <w:rFonts w:eastAsia="Times New Roman" w:cs="Arial"/>
          <w:i/>
          <w:iCs/>
        </w:rPr>
        <w:t xml:space="preserve"> Le 10 août 1792 </w:t>
      </w:r>
      <w:r w:rsidRPr="00834CBB">
        <w:rPr>
          <w:rFonts w:eastAsia="Times New Roman" w:cs="Arial"/>
        </w:rPr>
        <w:t>par François GÉRARD, vers 1794-1795.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834CBB" w:rsidRPr="00834CBB" w:rsidRDefault="00834CBB" w:rsidP="00834CBB">
      <w:pPr>
        <w:spacing w:after="0" w:line="240" w:lineRule="auto"/>
        <w:ind w:left="0"/>
        <w:jc w:val="both"/>
        <w:rPr>
          <w:rFonts w:eastAsia="Times New Roman" w:cs="Arial"/>
        </w:rPr>
      </w:pPr>
      <w:r w:rsidRPr="00834CBB">
        <w:rPr>
          <w:rFonts w:eastAsia="Times New Roman" w:cs="Arial"/>
          <w:bCs/>
          <w:iCs/>
          <w:u w:val="single"/>
        </w:rPr>
        <w:t>Légende :</w:t>
      </w:r>
      <w:r w:rsidRPr="00834CBB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  <w:r w:rsidRPr="00834CBB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4A1968" wp14:editId="3CBD71BD">
                <wp:simplePos x="0" y="0"/>
                <wp:positionH relativeFrom="column">
                  <wp:posOffset>-182978</wp:posOffset>
                </wp:positionH>
                <wp:positionV relativeFrom="paragraph">
                  <wp:posOffset>160264</wp:posOffset>
                </wp:positionV>
                <wp:extent cx="6653530" cy="4843780"/>
                <wp:effectExtent l="19050" t="19050" r="13970" b="1397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3530" cy="484378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 w="22225">
                            <a:solidFill>
                              <a:srgbClr val="4472C4"/>
                            </a:solidFill>
                          </a:ln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 flipH="1">
                            <a:off x="5739781" y="1727016"/>
                            <a:ext cx="534588" cy="316567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34CBB" w:rsidRPr="00834CBB" w:rsidRDefault="00834CBB" w:rsidP="0043347A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34CBB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flipH="1">
                            <a:off x="2081718" y="1926076"/>
                            <a:ext cx="408335" cy="39537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34CBB" w:rsidRPr="00834CBB" w:rsidRDefault="00834CBB" w:rsidP="0043347A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34CBB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flipH="1">
                            <a:off x="689335" y="1772746"/>
                            <a:ext cx="323569" cy="41153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34CBB" w:rsidRPr="00834CBB" w:rsidRDefault="0043347A" w:rsidP="0043347A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4A1968" id="Groupe 3" o:spid="_x0000_s1026" style="position:absolute;margin-left:-14.4pt;margin-top:12.6pt;width:523.9pt;height:381.4pt;z-index:251659264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" stroked="t" strokecolor="#4472c4" strokeweight="1.75pt">
                  <v:imagedata r:id="rId8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left:57397;top:17270;width:5346;height:316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" fillcolor="#d9d9d9" strokecolor="#4472c4" strokeweight="1.75pt">
                  <v:textbox>
                    <w:txbxContent>
                      <w:p w:rsidR="00834CBB" w:rsidRPr="00834CBB" w:rsidRDefault="00834CBB" w:rsidP="0043347A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34CBB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  <v:shape id="Zone de texte 6" o:spid="_x0000_s1029" type="#_x0000_t202" style="position:absolute;left:20817;top:19260;width:4083;height:395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" fillcolor="#d9d9d9" strokecolor="#4472c4" strokeweight="1.75pt">
                  <v:textbox>
                    <w:txbxContent>
                      <w:p w:rsidR="00834CBB" w:rsidRPr="00834CBB" w:rsidRDefault="00834CBB" w:rsidP="0043347A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34CBB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  <v:shape id="Zone de texte 7" o:spid="_x0000_s1030" type="#_x0000_t202" style="position:absolute;left:6893;top:17727;width:3236;height:411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" fillcolor="#d9d9d9" strokecolor="#4472c4" strokeweight="1.75pt">
                  <v:textbox>
                    <w:txbxContent>
                      <w:p w:rsidR="00834CBB" w:rsidRPr="00834CBB" w:rsidRDefault="0043347A" w:rsidP="0043347A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15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834CBB">
        <w:rPr>
          <w:rFonts w:eastAsia="Times New Roman" w:cs="Arial"/>
          <w:bCs/>
          <w:iCs/>
          <w:u w:val="single"/>
        </w:rPr>
        <w:t xml:space="preserve">Notes : 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2"/>
        </w:rPr>
      </w:pPr>
      <w:r w:rsidRPr="00834CBB">
        <w:rPr>
          <w:rFonts w:eastAsia="Times New Roman" w:cs="Arial"/>
          <w:iCs/>
          <w:sz w:val="22"/>
        </w:rPr>
        <w:t>1- Sur les pancartes : « Plus de roi » ; « Patrie, Égalité, Liberté ».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34CBB">
        <w:rPr>
          <w:rFonts w:eastAsia="Times New Roman" w:cs="Arial"/>
          <w:iCs/>
          <w:sz w:val="22"/>
        </w:rPr>
        <w:t>2- La famille royale.</w:t>
      </w:r>
    </w:p>
    <w:p w:rsidR="00236F26" w:rsidRDefault="00236F26" w:rsidP="00834CBB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834CBB">
        <w:rPr>
          <w:rFonts w:eastAsia="Times New Roman" w:cs="Arial"/>
          <w:bCs/>
          <w:iCs/>
          <w:u w:val="single"/>
        </w:rPr>
        <w:t>Source :</w:t>
      </w:r>
      <w:r w:rsidRPr="00834CBB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</w:rPr>
      </w:pPr>
      <w:r w:rsidRPr="00834CBB">
        <w:rPr>
          <w:rFonts w:cs="Arial"/>
          <w:lang w:eastAsia="en-US"/>
        </w:rPr>
        <w:t>Questions :</w:t>
      </w: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numPr>
          <w:ilvl w:val="0"/>
          <w:numId w:val="3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34CBB">
        <w:rPr>
          <w:rFonts w:eastAsia="Times New Roman" w:cs="Arial"/>
          <w:color w:val="000000"/>
        </w:rPr>
        <w:t>Quels protagonistes de cette journée pouvez-vous identifier sur ce dessin ?</w:t>
      </w: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numPr>
          <w:ilvl w:val="0"/>
          <w:numId w:val="3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34CBB">
        <w:rPr>
          <w:rFonts w:eastAsia="Times New Roman" w:cs="Arial"/>
        </w:rPr>
        <w:t>Relevez des symboles et des valeurs qui font référence à la Révolution.</w:t>
      </w: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numPr>
          <w:ilvl w:val="0"/>
          <w:numId w:val="3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34CBB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numPr>
          <w:ilvl w:val="0"/>
          <w:numId w:val="3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834CBB">
        <w:rPr>
          <w:rFonts w:eastAsia="Times New Roman" w:cs="Arial"/>
        </w:rPr>
        <w:t>Expliquez pour quelles raisons cette journée est considérée comme une journée révolutionnair</w:t>
      </w:r>
      <w:r w:rsidRPr="00834CBB">
        <w:rPr>
          <w:rFonts w:eastAsia="Times New Roman" w:cs="Arial"/>
          <w:color w:val="000000"/>
        </w:rPr>
        <w:t xml:space="preserve">e. </w:t>
      </w: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b/>
          <w:lang w:eastAsia="en-US"/>
        </w:rPr>
      </w:pPr>
      <w:r w:rsidRPr="00834CBB">
        <w:rPr>
          <w:rFonts w:cs="Arial"/>
          <w:b/>
          <w:lang w:eastAsia="en-US"/>
        </w:rPr>
        <w:br w:type="page"/>
      </w:r>
    </w:p>
    <w:p w:rsidR="00834CBB" w:rsidRPr="00834CBB" w:rsidRDefault="00834CBB" w:rsidP="00834CBB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834CBB">
        <w:rPr>
          <w:rFonts w:cs="Arial"/>
          <w:b/>
          <w:lang w:eastAsia="en-US"/>
        </w:rPr>
        <w:lastRenderedPageBreak/>
        <w:t>Sujet d’étude : Les puissances européennes contre Napoléon : la bataille de Waterloo.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i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i/>
          <w:lang w:eastAsia="en-US"/>
        </w:rPr>
      </w:pPr>
      <w:r w:rsidRPr="00834CBB">
        <w:rPr>
          <w:rFonts w:cs="Arial"/>
          <w:u w:val="single"/>
          <w:lang w:eastAsia="en-US"/>
        </w:rPr>
        <w:t>Document </w:t>
      </w:r>
      <w:r w:rsidRPr="00834CBB">
        <w:rPr>
          <w:rFonts w:cs="Arial"/>
          <w:lang w:eastAsia="en-US"/>
        </w:rPr>
        <w:t>:</w:t>
      </w:r>
      <w:r w:rsidRPr="00834CBB">
        <w:rPr>
          <w:rFonts w:cs="Arial"/>
          <w:i/>
          <w:lang w:eastAsia="en-US"/>
        </w:rPr>
        <w:t xml:space="preserve"> Extrait du poème "L'Expiation" de Victor Hugo.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r w:rsidRPr="00834CBB">
        <w:rPr>
          <w:rFonts w:cs="Arial"/>
          <w:lang w:val="en-US" w:eastAsia="en-US"/>
        </w:rPr>
        <w:t xml:space="preserve">II 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proofErr w:type="gramStart"/>
      <w:r w:rsidRPr="00834CBB">
        <w:rPr>
          <w:rFonts w:cs="Arial"/>
          <w:lang w:val="en-US" w:eastAsia="en-US"/>
        </w:rPr>
        <w:t>Waterloo !</w:t>
      </w:r>
      <w:proofErr w:type="gramEnd"/>
      <w:r w:rsidRPr="00834CBB">
        <w:rPr>
          <w:rFonts w:cs="Arial"/>
          <w:lang w:val="en-US" w:eastAsia="en-US"/>
        </w:rPr>
        <w:t xml:space="preserve"> </w:t>
      </w:r>
      <w:proofErr w:type="gramStart"/>
      <w:r w:rsidRPr="00834CBB">
        <w:rPr>
          <w:rFonts w:cs="Arial"/>
          <w:lang w:val="en-US" w:eastAsia="en-US"/>
        </w:rPr>
        <w:t>Waterloo !</w:t>
      </w:r>
      <w:proofErr w:type="gramEnd"/>
      <w:r w:rsidRPr="00834CBB">
        <w:rPr>
          <w:rFonts w:cs="Arial"/>
          <w:lang w:val="en-US" w:eastAsia="en-US"/>
        </w:rPr>
        <w:t xml:space="preserve"> </w:t>
      </w:r>
      <w:proofErr w:type="gramStart"/>
      <w:r w:rsidRPr="00834CBB">
        <w:rPr>
          <w:rFonts w:cs="Arial"/>
          <w:lang w:val="en-US" w:eastAsia="en-US"/>
        </w:rPr>
        <w:t>Waterloo !</w:t>
      </w:r>
      <w:proofErr w:type="gramEnd"/>
      <w:r w:rsidRPr="00834CBB">
        <w:rPr>
          <w:rFonts w:cs="Arial"/>
          <w:lang w:val="en-US" w:eastAsia="en-US"/>
        </w:rPr>
        <w:t xml:space="preserve"> </w:t>
      </w:r>
      <w:proofErr w:type="spellStart"/>
      <w:proofErr w:type="gramStart"/>
      <w:r w:rsidRPr="00834CBB">
        <w:rPr>
          <w:rFonts w:cs="Arial"/>
          <w:lang w:val="en-US" w:eastAsia="en-US"/>
        </w:rPr>
        <w:t>morne</w:t>
      </w:r>
      <w:proofErr w:type="spellEnd"/>
      <w:proofErr w:type="gramEnd"/>
      <w:r w:rsidRPr="00834CBB">
        <w:rPr>
          <w:rFonts w:cs="Arial"/>
          <w:lang w:val="en-US" w:eastAsia="en-US"/>
        </w:rPr>
        <w:t xml:space="preserve"> </w:t>
      </w:r>
      <w:proofErr w:type="spellStart"/>
      <w:r w:rsidRPr="00834CBB">
        <w:rPr>
          <w:rFonts w:cs="Arial"/>
          <w:lang w:val="en-US" w:eastAsia="en-US"/>
        </w:rPr>
        <w:t>plaine</w:t>
      </w:r>
      <w:proofErr w:type="spellEnd"/>
      <w:r w:rsidRPr="00834CBB">
        <w:rPr>
          <w:rFonts w:cs="Arial"/>
          <w:lang w:val="en-US" w:eastAsia="en-US"/>
        </w:rPr>
        <w:t xml:space="preserve"> !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Comme une onde qui bout dans une urne trop pleine,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Dans ton cirque de bois, de coteaux, de vallons,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La pâle mort mêlait les sombres bataillons.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D'un côté c'est l'Europe et de l'autre la France.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Choc sanglant ! des héros Dieu trompait l'espérance ;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Tu désertais, victoire, et le sort était las.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Ô Waterloo ! je pleure et je m'arrête, hélas !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Car ces derniers soldats de la dernière guerre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Furent grands ; ils avaient vaincu toute la terre,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Chassé vingt rois, passé les Alpes et le Rhin,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Et leur âme chantait dans les clairons d'airain</w:t>
      </w:r>
      <w:r w:rsidRPr="00834CBB">
        <w:rPr>
          <w:rFonts w:cs="Arial"/>
          <w:vertAlign w:val="superscript"/>
          <w:lang w:eastAsia="en-US"/>
        </w:rPr>
        <w:t>1</w:t>
      </w:r>
      <w:r w:rsidRPr="00834CBB">
        <w:rPr>
          <w:rFonts w:cs="Arial"/>
          <w:lang w:eastAsia="en-US"/>
        </w:rPr>
        <w:t xml:space="preserve"> !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sz w:val="20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Le soir tombait ; la lutte était ardente et noire.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Il</w:t>
      </w:r>
      <w:r w:rsidRPr="00834CBB">
        <w:rPr>
          <w:rFonts w:cs="Arial"/>
          <w:vertAlign w:val="superscript"/>
          <w:lang w:eastAsia="en-US"/>
        </w:rPr>
        <w:t>2</w:t>
      </w:r>
      <w:r w:rsidRPr="00834CBB">
        <w:rPr>
          <w:rFonts w:cs="Arial"/>
          <w:lang w:eastAsia="en-US"/>
        </w:rPr>
        <w:t xml:space="preserve"> avait l'offensive et presque la victoire ;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Il tenait Wellington</w:t>
      </w:r>
      <w:r w:rsidRPr="00834CBB">
        <w:rPr>
          <w:rFonts w:cs="Arial"/>
          <w:vertAlign w:val="superscript"/>
          <w:lang w:eastAsia="en-US"/>
        </w:rPr>
        <w:t>3</w:t>
      </w:r>
      <w:r w:rsidRPr="00834CBB">
        <w:rPr>
          <w:rFonts w:cs="Arial"/>
          <w:lang w:eastAsia="en-US"/>
        </w:rPr>
        <w:t xml:space="preserve"> acculé sur un bois.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Sa lunette à la main, il observait parfois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Le centre du combat, point obscur où tressaille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La mêlée, effroyable et vivante broussaille,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Et parfois l'horizon, sombre comme la mer.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Soudain, joyeux, il dit : Grouchy</w:t>
      </w:r>
      <w:r w:rsidRPr="00834CBB">
        <w:rPr>
          <w:rFonts w:cs="Arial"/>
          <w:vertAlign w:val="superscript"/>
          <w:lang w:eastAsia="en-US"/>
        </w:rPr>
        <w:t>4</w:t>
      </w:r>
      <w:r w:rsidRPr="00834CBB">
        <w:rPr>
          <w:rFonts w:cs="Arial"/>
          <w:lang w:eastAsia="en-US"/>
        </w:rPr>
        <w:t xml:space="preserve"> ! - C'était Blücher</w:t>
      </w:r>
      <w:r w:rsidRPr="00834CBB">
        <w:rPr>
          <w:rFonts w:cs="Arial"/>
          <w:vertAlign w:val="superscript"/>
          <w:lang w:eastAsia="en-US"/>
        </w:rPr>
        <w:t>5</w:t>
      </w:r>
      <w:r w:rsidRPr="00834CBB">
        <w:rPr>
          <w:rFonts w:cs="Arial"/>
          <w:lang w:eastAsia="en-US"/>
        </w:rPr>
        <w:t>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L'espoir changea de camp, le combat changea d'âme,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La mêlée en hurlant grandit comme une flamme.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La batterie anglaise écrasa nos carrés.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La plaine, où frissonnaient les drapeaux déchirés,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sz w:val="21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Ne fut plus, dans les cris des mourants qu'on égorge,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Qu'un gouffre flamboyant, rouge comme une forge ;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Gouffre, où les régiments comme des pans de murs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Tombaient, où se couchaient comme des épis murs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Les hauts tambours-majors</w:t>
      </w:r>
      <w:r w:rsidRPr="00834CBB">
        <w:rPr>
          <w:rFonts w:cs="Arial"/>
          <w:vertAlign w:val="superscript"/>
          <w:lang w:eastAsia="en-US"/>
        </w:rPr>
        <w:t>6</w:t>
      </w:r>
      <w:r w:rsidRPr="00834CBB">
        <w:rPr>
          <w:rFonts w:cs="Arial"/>
          <w:lang w:eastAsia="en-US"/>
        </w:rPr>
        <w:t xml:space="preserve"> aux panaches énormes,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834CBB">
        <w:rPr>
          <w:rFonts w:cs="Arial"/>
          <w:lang w:eastAsia="en-US"/>
        </w:rPr>
        <w:t>Où l'on entrevoyait des blessures difformes !</w:t>
      </w:r>
    </w:p>
    <w:p w:rsidR="00834CBB" w:rsidRPr="00834CBB" w:rsidRDefault="00834CBB" w:rsidP="00834CBB">
      <w:pPr>
        <w:spacing w:after="0" w:line="240" w:lineRule="auto"/>
        <w:ind w:left="0"/>
        <w:jc w:val="center"/>
        <w:rPr>
          <w:rFonts w:cs="Arial"/>
          <w:u w:val="single"/>
          <w:lang w:eastAsia="en-US"/>
        </w:rPr>
      </w:pPr>
      <w:r w:rsidRPr="00834CBB">
        <w:rPr>
          <w:rFonts w:cs="Arial"/>
          <w:u w:val="single"/>
          <w:lang w:eastAsia="en-US"/>
        </w:rPr>
        <w:t>Carnage affreux ! moment fatal ! L'homme inquiet</w:t>
      </w:r>
    </w:p>
    <w:p w:rsidR="00834CBB" w:rsidRPr="00834CBB" w:rsidRDefault="00834CBB" w:rsidP="00834CBB">
      <w:pPr>
        <w:spacing w:after="0" w:line="360" w:lineRule="auto"/>
        <w:ind w:left="0"/>
        <w:jc w:val="center"/>
        <w:rPr>
          <w:rFonts w:cs="Arial"/>
          <w:u w:val="single"/>
          <w:lang w:eastAsia="en-US"/>
        </w:rPr>
      </w:pPr>
      <w:r w:rsidRPr="00834CBB">
        <w:rPr>
          <w:rFonts w:cs="Arial"/>
          <w:u w:val="single"/>
          <w:lang w:eastAsia="en-US"/>
        </w:rPr>
        <w:t>Sentit que la bataille entre ses mains pliait. [...]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Cs w:val="22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Cs w:val="22"/>
        </w:rPr>
      </w:pPr>
      <w:r w:rsidRPr="00834CBB">
        <w:rPr>
          <w:rFonts w:eastAsia="Times New Roman" w:cs="Arial"/>
          <w:szCs w:val="22"/>
        </w:rPr>
        <w:t xml:space="preserve">Notes : 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34CBB">
        <w:rPr>
          <w:rFonts w:eastAsia="Times New Roman" w:cs="Arial"/>
          <w:sz w:val="21"/>
          <w:szCs w:val="22"/>
        </w:rPr>
        <w:t>1. "Airain » a pour synonyme bronze.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34CBB">
        <w:rPr>
          <w:rFonts w:eastAsia="Times New Roman" w:cs="Arial"/>
          <w:sz w:val="21"/>
          <w:szCs w:val="22"/>
        </w:rPr>
        <w:t>2. Il renvoie à Napoléon I</w:t>
      </w:r>
      <w:r w:rsidRPr="00834CBB">
        <w:rPr>
          <w:rFonts w:eastAsia="Times New Roman" w:cs="Arial"/>
          <w:sz w:val="21"/>
          <w:szCs w:val="22"/>
          <w:vertAlign w:val="superscript"/>
        </w:rPr>
        <w:t>er</w:t>
      </w:r>
      <w:r w:rsidRPr="00834CBB">
        <w:rPr>
          <w:rFonts w:eastAsia="Times New Roman" w:cs="Arial"/>
          <w:sz w:val="21"/>
          <w:szCs w:val="22"/>
        </w:rPr>
        <w:t xml:space="preserve">. 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34CBB">
        <w:rPr>
          <w:rFonts w:eastAsia="Times New Roman" w:cs="Arial"/>
          <w:sz w:val="21"/>
          <w:szCs w:val="22"/>
        </w:rPr>
        <w:t>3. Le Duc de Wellington (1769-1852) est le commandant des troupes britanniques.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34CBB">
        <w:rPr>
          <w:rFonts w:eastAsia="Times New Roman" w:cs="Arial"/>
          <w:sz w:val="21"/>
          <w:szCs w:val="22"/>
        </w:rPr>
        <w:lastRenderedPageBreak/>
        <w:t>4. Emmanuel de Grouchy (1766-1847) est le maréchal d'Empire français.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34CBB">
        <w:rPr>
          <w:rFonts w:eastAsia="Times New Roman" w:cs="Arial"/>
          <w:sz w:val="21"/>
          <w:szCs w:val="22"/>
        </w:rPr>
        <w:t xml:space="preserve">5. </w:t>
      </w:r>
      <w:proofErr w:type="spellStart"/>
      <w:r w:rsidRPr="00834CBB">
        <w:rPr>
          <w:rFonts w:eastAsia="Times New Roman" w:cs="Arial"/>
          <w:sz w:val="21"/>
          <w:szCs w:val="22"/>
        </w:rPr>
        <w:t>Gebhard</w:t>
      </w:r>
      <w:proofErr w:type="spellEnd"/>
      <w:r w:rsidRPr="00834CBB">
        <w:rPr>
          <w:rFonts w:eastAsia="Times New Roman" w:cs="Arial"/>
          <w:sz w:val="21"/>
          <w:szCs w:val="22"/>
        </w:rPr>
        <w:t xml:space="preserve"> </w:t>
      </w:r>
      <w:proofErr w:type="spellStart"/>
      <w:r w:rsidRPr="00834CBB">
        <w:rPr>
          <w:rFonts w:eastAsia="Times New Roman" w:cs="Arial"/>
          <w:sz w:val="21"/>
          <w:szCs w:val="22"/>
        </w:rPr>
        <w:t>Leberecht</w:t>
      </w:r>
      <w:proofErr w:type="spellEnd"/>
      <w:r w:rsidRPr="00834CBB">
        <w:rPr>
          <w:rFonts w:eastAsia="Times New Roman" w:cs="Arial"/>
          <w:sz w:val="21"/>
          <w:szCs w:val="22"/>
        </w:rPr>
        <w:t xml:space="preserve"> </w:t>
      </w:r>
      <w:proofErr w:type="spellStart"/>
      <w:r w:rsidRPr="00834CBB">
        <w:rPr>
          <w:rFonts w:eastAsia="Times New Roman" w:cs="Arial"/>
          <w:sz w:val="21"/>
          <w:szCs w:val="22"/>
        </w:rPr>
        <w:t>von</w:t>
      </w:r>
      <w:proofErr w:type="spellEnd"/>
      <w:r w:rsidRPr="00834CBB">
        <w:rPr>
          <w:rFonts w:eastAsia="Times New Roman" w:cs="Arial"/>
          <w:sz w:val="21"/>
          <w:szCs w:val="22"/>
        </w:rPr>
        <w:t xml:space="preserve"> Blücher (1742-1819) est le général de l'armée prussienne.</w:t>
      </w:r>
    </w:p>
    <w:p w:rsidR="00834CBB" w:rsidRPr="00834CBB" w:rsidRDefault="00834CBB" w:rsidP="00834CBB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834CBB">
        <w:rPr>
          <w:rFonts w:eastAsia="Times New Roman" w:cs="Arial"/>
          <w:sz w:val="21"/>
          <w:szCs w:val="22"/>
        </w:rPr>
        <w:t xml:space="preserve">6. Les </w:t>
      </w:r>
      <w:proofErr w:type="spellStart"/>
      <w:r w:rsidRPr="00834CBB">
        <w:rPr>
          <w:rFonts w:eastAsia="Times New Roman" w:cs="Arial"/>
          <w:sz w:val="21"/>
          <w:szCs w:val="22"/>
        </w:rPr>
        <w:t>tambours-majors</w:t>
      </w:r>
      <w:proofErr w:type="spellEnd"/>
      <w:r w:rsidRPr="00834CBB">
        <w:rPr>
          <w:rFonts w:eastAsia="Times New Roman" w:cs="Arial"/>
          <w:sz w:val="21"/>
          <w:szCs w:val="22"/>
        </w:rPr>
        <w:t xml:space="preserve"> sont les soldats-musiciens placés en tête des régiments de l'armée napoléonienne sur le champ de bataille, chargés de rythmer l'assaut avec leurs tambours.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b/>
          <w:u w:val="single"/>
          <w:lang w:eastAsia="ja-JP"/>
        </w:rPr>
      </w:pPr>
      <w:r w:rsidRPr="00834CBB">
        <w:rPr>
          <w:rFonts w:cs="Arial"/>
          <w:szCs w:val="22"/>
          <w:lang w:eastAsia="en-US"/>
        </w:rPr>
        <w:t xml:space="preserve">Source : </w:t>
      </w:r>
      <w:r w:rsidRPr="00834CBB">
        <w:rPr>
          <w:rFonts w:cs="Arial"/>
          <w:lang w:eastAsia="en-US"/>
        </w:rPr>
        <w:t xml:space="preserve">Extrait du poème "L'Expiation" de Victor Hugo (1802-1885), </w:t>
      </w:r>
      <w:r w:rsidRPr="00834CBB">
        <w:rPr>
          <w:rFonts w:cs="Arial"/>
          <w:i/>
          <w:lang w:eastAsia="en-US"/>
        </w:rPr>
        <w:t>Les châtiments</w:t>
      </w:r>
      <w:r w:rsidRPr="00834CBB">
        <w:rPr>
          <w:rFonts w:cs="Arial"/>
          <w:lang w:eastAsia="en-US"/>
        </w:rPr>
        <w:t>, 1853.</w:t>
      </w:r>
    </w:p>
    <w:p w:rsid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 xml:space="preserve">Questions : 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>1) Présentez le document en insistant sur son auteur, sa forme originale et l’événement relaté.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 xml:space="preserve">2) À l'aide du document, identifiez les forces en présence. 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 xml:space="preserve">3) Présentez les enjeux de cette bataille. 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>4) Montrez comment l’auteur montre la violence des combats. Cette représentation est-elle conforme à la réalité ?</w:t>
      </w: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</w:p>
    <w:p w:rsidR="00834CBB" w:rsidRPr="00834CBB" w:rsidRDefault="00834CBB" w:rsidP="00834CBB">
      <w:pPr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>5)  Expliquez les deux derniers vers du texte en vous attachant à montrer les conséquences de cette bataille pour Napoléon I</w:t>
      </w:r>
      <w:r w:rsidRPr="00834CBB">
        <w:rPr>
          <w:rFonts w:cs="Arial"/>
          <w:vertAlign w:val="superscript"/>
          <w:lang w:eastAsia="en-US"/>
        </w:rPr>
        <w:t>er</w:t>
      </w:r>
      <w:r w:rsidRPr="00834CBB">
        <w:rPr>
          <w:rFonts w:cs="Arial"/>
          <w:lang w:eastAsia="en-US"/>
        </w:rPr>
        <w:t>, pour la France et pour l’Europe.</w:t>
      </w:r>
    </w:p>
    <w:p w:rsidR="00834CBB" w:rsidRPr="00834CBB" w:rsidRDefault="00834CBB" w:rsidP="00834CB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834CBB" w:rsidRPr="00834CBB" w:rsidRDefault="00834CBB" w:rsidP="00834CBB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  <w:r w:rsidRPr="00834CBB">
        <w:rPr>
          <w:rFonts w:cs="Arial"/>
          <w:lang w:eastAsia="en-US"/>
        </w:rPr>
        <w:t xml:space="preserve"> </w:t>
      </w:r>
    </w:p>
    <w:p w:rsidR="00834CBB" w:rsidRPr="00834CBB" w:rsidRDefault="00834CBB" w:rsidP="00834CBB">
      <w:pPr>
        <w:tabs>
          <w:tab w:val="left" w:pos="2817"/>
        </w:tabs>
        <w:spacing w:after="0" w:line="240" w:lineRule="auto"/>
        <w:ind w:left="0"/>
        <w:rPr>
          <w:rFonts w:cs="Arial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E35" w:rsidRDefault="00845E35" w:rsidP="0053612B">
      <w:pPr>
        <w:spacing w:after="0" w:line="240" w:lineRule="auto"/>
      </w:pPr>
      <w:r>
        <w:separator/>
      </w:r>
    </w:p>
  </w:endnote>
  <w:endnote w:type="continuationSeparator" w:id="0">
    <w:p w:rsidR="00845E35" w:rsidRDefault="00845E35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1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00A3" w:rsidRPr="000C00A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00A3" w:rsidRPr="000C00A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00A3" w:rsidRPr="000C00A3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00A3" w:rsidRPr="000C00A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E35" w:rsidRDefault="00845E35" w:rsidP="0053612B">
      <w:pPr>
        <w:spacing w:after="0" w:line="240" w:lineRule="auto"/>
      </w:pPr>
      <w:r>
        <w:separator/>
      </w:r>
    </w:p>
  </w:footnote>
  <w:footnote w:type="continuationSeparator" w:id="0">
    <w:p w:rsidR="00845E35" w:rsidRDefault="00845E35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83C"/>
    <w:multiLevelType w:val="hybridMultilevel"/>
    <w:tmpl w:val="045CB4E4"/>
    <w:lvl w:ilvl="0" w:tplc="28F0EBC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D3EA7"/>
    <w:multiLevelType w:val="hybridMultilevel"/>
    <w:tmpl w:val="080653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3D6"/>
    <w:rsid w:val="000134A9"/>
    <w:rsid w:val="000508EF"/>
    <w:rsid w:val="000A3345"/>
    <w:rsid w:val="000C00A3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1D25DF"/>
    <w:rsid w:val="0022445A"/>
    <w:rsid w:val="00236F26"/>
    <w:rsid w:val="002A68A6"/>
    <w:rsid w:val="002B20A9"/>
    <w:rsid w:val="002E4943"/>
    <w:rsid w:val="003154F6"/>
    <w:rsid w:val="003408B3"/>
    <w:rsid w:val="003D1776"/>
    <w:rsid w:val="0043347A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7E3C73"/>
    <w:rsid w:val="00826640"/>
    <w:rsid w:val="00834CBB"/>
    <w:rsid w:val="00837873"/>
    <w:rsid w:val="0084040C"/>
    <w:rsid w:val="00845E35"/>
    <w:rsid w:val="00857478"/>
    <w:rsid w:val="00860F2B"/>
    <w:rsid w:val="00875770"/>
    <w:rsid w:val="00876012"/>
    <w:rsid w:val="00882A8C"/>
    <w:rsid w:val="00893F38"/>
    <w:rsid w:val="008A13D6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830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2023-01-25T16:56:00Z</dcterms:created>
  <dcterms:modified xsi:type="dcterms:W3CDTF">2023-01-25T20:08:00Z</dcterms:modified>
</cp:coreProperties>
</file>